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6313F" w14:textId="77777777" w:rsidR="00411B47" w:rsidRPr="00411B47" w:rsidRDefault="00411B47" w:rsidP="00411B47">
      <w:pPr>
        <w:tabs>
          <w:tab w:val="left" w:pos="8838"/>
        </w:tabs>
        <w:overflowPunct w:val="0"/>
        <w:autoSpaceDE w:val="0"/>
        <w:autoSpaceDN w:val="0"/>
        <w:adjustRightInd w:val="0"/>
        <w:jc w:val="center"/>
        <w:textAlignment w:val="baseline"/>
        <w:rPr>
          <w:rFonts w:ascii="Roboto" w:eastAsia="Wandohope" w:hAnsi="Roboto" w:cs="DokChampa"/>
          <w:b/>
          <w:bCs/>
          <w:snapToGrid w:val="0"/>
          <w:color w:val="000000"/>
          <w:sz w:val="20"/>
          <w:szCs w:val="20"/>
        </w:rPr>
      </w:pPr>
      <w:bookmarkStart w:id="0" w:name="_Hlk66270735"/>
    </w:p>
    <w:p w14:paraId="767BEC90" w14:textId="77777777" w:rsidR="00411B47" w:rsidRPr="007A0D68" w:rsidRDefault="00411B47" w:rsidP="00411B47">
      <w:pPr>
        <w:jc w:val="center"/>
        <w:rPr>
          <w:rFonts w:ascii="Montserrat" w:eastAsia="Wandohope" w:hAnsi="Montserrat" w:cs="DokChampa"/>
          <w:b/>
          <w:bCs/>
          <w:color w:val="000000"/>
          <w:sz w:val="20"/>
          <w:szCs w:val="20"/>
        </w:rPr>
      </w:pPr>
      <w:r w:rsidRPr="007A0D68">
        <w:rPr>
          <w:rFonts w:ascii="Montserrat" w:eastAsia="Wandohope" w:hAnsi="Montserrat" w:cs="DokChampa"/>
          <w:b/>
          <w:bCs/>
          <w:color w:val="000000"/>
          <w:sz w:val="20"/>
          <w:szCs w:val="20"/>
        </w:rPr>
        <w:t>ANEXO I. SOLICITUD: DECLARACIÓN RESPONSABLE Y PROYECTO</w:t>
      </w:r>
    </w:p>
    <w:p w14:paraId="0B2F56BD" w14:textId="77777777" w:rsidR="00411B47" w:rsidRPr="007A0D68" w:rsidRDefault="00411B47" w:rsidP="00411B47">
      <w:pPr>
        <w:tabs>
          <w:tab w:val="left" w:pos="8838"/>
        </w:tabs>
        <w:overflowPunct w:val="0"/>
        <w:autoSpaceDE w:val="0"/>
        <w:autoSpaceDN w:val="0"/>
        <w:adjustRightInd w:val="0"/>
        <w:jc w:val="center"/>
        <w:textAlignment w:val="baseline"/>
        <w:rPr>
          <w:rFonts w:ascii="Montserrat" w:eastAsia="Wandohope" w:hAnsi="Montserrat" w:cs="DokChampa"/>
          <w:b/>
          <w:bCs/>
          <w:color w:val="000000"/>
          <w:sz w:val="20"/>
          <w:szCs w:val="20"/>
        </w:rPr>
      </w:pPr>
      <w:r w:rsidRPr="007A0D68">
        <w:rPr>
          <w:rFonts w:ascii="Montserrat" w:eastAsia="Wandohope" w:hAnsi="Montserrat" w:cs="DokChampa"/>
          <w:b/>
          <w:bCs/>
          <w:color w:val="000000"/>
          <w:sz w:val="20"/>
          <w:szCs w:val="20"/>
        </w:rPr>
        <w:t xml:space="preserve">SUBVENCIONES DEL </w:t>
      </w:r>
      <w:proofErr w:type="spellStart"/>
      <w:r w:rsidRPr="007A0D68">
        <w:rPr>
          <w:rFonts w:ascii="Montserrat" w:eastAsia="Wandohope" w:hAnsi="Montserrat" w:cs="DokChampa"/>
          <w:b/>
          <w:bCs/>
          <w:color w:val="000000"/>
          <w:sz w:val="20"/>
          <w:szCs w:val="20"/>
        </w:rPr>
        <w:t>AYTO</w:t>
      </w:r>
      <w:proofErr w:type="spellEnd"/>
      <w:r w:rsidRPr="007A0D68">
        <w:rPr>
          <w:rFonts w:ascii="Montserrat" w:eastAsia="Wandohope" w:hAnsi="Montserrat" w:cs="DokChampa"/>
          <w:b/>
          <w:bCs/>
          <w:color w:val="000000"/>
          <w:sz w:val="20"/>
          <w:szCs w:val="20"/>
        </w:rPr>
        <w:t xml:space="preserve"> DE VILLAQUILAMBRE EN MATERIA DE JUVENTUD DEL AÑO 2026</w:t>
      </w:r>
    </w:p>
    <w:p w14:paraId="321F3F0B" w14:textId="77777777" w:rsidR="00411B47" w:rsidRPr="00411B47" w:rsidRDefault="00411B47" w:rsidP="00411B47">
      <w:pPr>
        <w:tabs>
          <w:tab w:val="left" w:pos="8838"/>
        </w:tabs>
        <w:overflowPunct w:val="0"/>
        <w:autoSpaceDE w:val="0"/>
        <w:autoSpaceDN w:val="0"/>
        <w:adjustRightInd w:val="0"/>
        <w:jc w:val="center"/>
        <w:textAlignment w:val="baseline"/>
        <w:rPr>
          <w:rFonts w:ascii="Roboto" w:eastAsia="Wandohope" w:hAnsi="Roboto" w:cs="DokChampa"/>
          <w:b/>
          <w:bCs/>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6098"/>
      </w:tblGrid>
      <w:tr w:rsidR="00411B47" w:rsidRPr="00411B47" w14:paraId="2A989A92" w14:textId="77777777" w:rsidTr="00F05D5F">
        <w:tc>
          <w:tcPr>
            <w:tcW w:w="2317" w:type="dxa"/>
            <w:shd w:val="clear" w:color="auto" w:fill="FFC000"/>
          </w:tcPr>
          <w:p w14:paraId="73C24D2E" w14:textId="77777777" w:rsidR="00411B47" w:rsidRPr="00411B47" w:rsidRDefault="00411B47" w:rsidP="00F05D5F">
            <w:pPr>
              <w:jc w:val="right"/>
              <w:rPr>
                <w:rFonts w:ascii="Roboto" w:eastAsia="Wandohope" w:hAnsi="Roboto" w:cs="DokChampa"/>
                <w:b/>
                <w:bCs/>
                <w:color w:val="000000"/>
                <w:sz w:val="20"/>
                <w:szCs w:val="20"/>
              </w:rPr>
            </w:pPr>
            <w:r w:rsidRPr="00411B47">
              <w:rPr>
                <w:rFonts w:ascii="Roboto" w:eastAsia="Wandohope" w:hAnsi="Roboto" w:cs="DokChampa"/>
                <w:bCs/>
                <w:color w:val="000000"/>
                <w:sz w:val="20"/>
                <w:szCs w:val="20"/>
              </w:rPr>
              <w:t>D./Dª</w:t>
            </w:r>
          </w:p>
        </w:tc>
        <w:tc>
          <w:tcPr>
            <w:tcW w:w="6745" w:type="dxa"/>
          </w:tcPr>
          <w:p w14:paraId="0017C2CB" w14:textId="77777777" w:rsidR="00411B47" w:rsidRPr="00411B47" w:rsidRDefault="00411B47" w:rsidP="00F05D5F">
            <w:pPr>
              <w:jc w:val="center"/>
              <w:rPr>
                <w:rFonts w:ascii="Roboto" w:eastAsia="Wandohope" w:hAnsi="Roboto" w:cs="DokChampa"/>
                <w:b/>
                <w:bCs/>
                <w:color w:val="000000"/>
                <w:sz w:val="20"/>
                <w:szCs w:val="20"/>
              </w:rPr>
            </w:pPr>
          </w:p>
        </w:tc>
      </w:tr>
      <w:tr w:rsidR="00411B47" w:rsidRPr="00411B47" w14:paraId="16408DD4" w14:textId="77777777" w:rsidTr="00F05D5F">
        <w:tc>
          <w:tcPr>
            <w:tcW w:w="2317" w:type="dxa"/>
            <w:tcBorders>
              <w:top w:val="single" w:sz="4" w:space="0" w:color="auto"/>
              <w:left w:val="single" w:sz="4" w:space="0" w:color="auto"/>
              <w:bottom w:val="single" w:sz="4" w:space="0" w:color="auto"/>
              <w:right w:val="single" w:sz="4" w:space="0" w:color="auto"/>
            </w:tcBorders>
            <w:shd w:val="clear" w:color="auto" w:fill="FFC000"/>
          </w:tcPr>
          <w:p w14:paraId="3B6EAF0E" w14:textId="77777777" w:rsidR="00411B47" w:rsidRPr="00411B47" w:rsidRDefault="00411B47" w:rsidP="00F05D5F">
            <w:pPr>
              <w:jc w:val="right"/>
              <w:rPr>
                <w:rFonts w:ascii="Roboto" w:eastAsia="Wandohope" w:hAnsi="Roboto" w:cs="DokChampa"/>
                <w:b/>
                <w:bCs/>
                <w:color w:val="000000"/>
                <w:sz w:val="20"/>
                <w:szCs w:val="20"/>
              </w:rPr>
            </w:pPr>
            <w:r w:rsidRPr="00411B47">
              <w:rPr>
                <w:rFonts w:ascii="Roboto" w:eastAsia="Wandohope" w:hAnsi="Roboto" w:cs="DokChampa"/>
                <w:bCs/>
                <w:color w:val="000000"/>
                <w:sz w:val="20"/>
                <w:szCs w:val="20"/>
              </w:rPr>
              <w:t>D.N.I./</w:t>
            </w:r>
            <w:proofErr w:type="spellStart"/>
            <w:r w:rsidRPr="00411B47">
              <w:rPr>
                <w:rFonts w:ascii="Roboto" w:eastAsia="Wandohope" w:hAnsi="Roboto" w:cs="DokChampa"/>
                <w:bCs/>
                <w:color w:val="000000"/>
                <w:sz w:val="20"/>
                <w:szCs w:val="20"/>
              </w:rPr>
              <w:t>N.I.E</w:t>
            </w:r>
            <w:proofErr w:type="spellEnd"/>
            <w:r w:rsidRPr="00411B47">
              <w:rPr>
                <w:rFonts w:ascii="Roboto" w:eastAsia="Wandohope" w:hAnsi="Roboto" w:cs="DokChampa"/>
                <w:bCs/>
                <w:color w:val="000000"/>
                <w:sz w:val="20"/>
                <w:szCs w:val="20"/>
              </w:rPr>
              <w:t>./PASAPORTE</w:t>
            </w:r>
          </w:p>
        </w:tc>
        <w:tc>
          <w:tcPr>
            <w:tcW w:w="6745" w:type="dxa"/>
            <w:tcBorders>
              <w:top w:val="single" w:sz="4" w:space="0" w:color="auto"/>
              <w:left w:val="single" w:sz="4" w:space="0" w:color="auto"/>
              <w:bottom w:val="single" w:sz="4" w:space="0" w:color="auto"/>
              <w:right w:val="single" w:sz="4" w:space="0" w:color="auto"/>
            </w:tcBorders>
          </w:tcPr>
          <w:p w14:paraId="203E6F4D" w14:textId="77777777" w:rsidR="00411B47" w:rsidRPr="00411B47" w:rsidRDefault="00411B47" w:rsidP="00F05D5F">
            <w:pPr>
              <w:jc w:val="center"/>
              <w:rPr>
                <w:rFonts w:ascii="Roboto" w:eastAsia="Wandohope" w:hAnsi="Roboto" w:cs="DokChampa"/>
                <w:b/>
                <w:bCs/>
                <w:color w:val="000000"/>
                <w:sz w:val="20"/>
                <w:szCs w:val="20"/>
              </w:rPr>
            </w:pPr>
          </w:p>
        </w:tc>
      </w:tr>
      <w:tr w:rsidR="00411B47" w:rsidRPr="00411B47" w14:paraId="35A3EEC0" w14:textId="77777777" w:rsidTr="00F05D5F">
        <w:tc>
          <w:tcPr>
            <w:tcW w:w="2317" w:type="dxa"/>
            <w:tcBorders>
              <w:top w:val="single" w:sz="4" w:space="0" w:color="auto"/>
              <w:left w:val="single" w:sz="4" w:space="0" w:color="auto"/>
              <w:bottom w:val="single" w:sz="4" w:space="0" w:color="auto"/>
              <w:right w:val="single" w:sz="4" w:space="0" w:color="auto"/>
            </w:tcBorders>
            <w:shd w:val="clear" w:color="auto" w:fill="FFC000"/>
          </w:tcPr>
          <w:p w14:paraId="458DC1FA" w14:textId="77777777" w:rsidR="00411B47" w:rsidRPr="00411B47" w:rsidRDefault="00411B47" w:rsidP="00F05D5F">
            <w:pPr>
              <w:jc w:val="right"/>
              <w:rPr>
                <w:rFonts w:ascii="Roboto" w:eastAsia="Wandohope" w:hAnsi="Roboto" w:cs="DokChampa"/>
                <w:b/>
                <w:bCs/>
                <w:color w:val="000000"/>
                <w:sz w:val="20"/>
                <w:szCs w:val="20"/>
              </w:rPr>
            </w:pPr>
            <w:r w:rsidRPr="00411B47">
              <w:rPr>
                <w:rFonts w:ascii="Roboto" w:eastAsia="Wandohope" w:hAnsi="Roboto" w:cs="DokChampa"/>
                <w:bCs/>
                <w:color w:val="000000"/>
                <w:sz w:val="20"/>
                <w:szCs w:val="20"/>
              </w:rPr>
              <w:t>EN CALIDAD DE</w:t>
            </w:r>
          </w:p>
        </w:tc>
        <w:tc>
          <w:tcPr>
            <w:tcW w:w="6745" w:type="dxa"/>
            <w:tcBorders>
              <w:top w:val="single" w:sz="4" w:space="0" w:color="auto"/>
              <w:left w:val="single" w:sz="4" w:space="0" w:color="auto"/>
              <w:bottom w:val="single" w:sz="4" w:space="0" w:color="auto"/>
              <w:right w:val="single" w:sz="4" w:space="0" w:color="auto"/>
            </w:tcBorders>
          </w:tcPr>
          <w:p w14:paraId="6A5763FE" w14:textId="77777777" w:rsidR="00411B47" w:rsidRPr="00411B47" w:rsidRDefault="00411B47" w:rsidP="00F05D5F">
            <w:pPr>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PRESIDENTE/A</w:t>
            </w:r>
          </w:p>
        </w:tc>
      </w:tr>
      <w:tr w:rsidR="00411B47" w:rsidRPr="00411B47" w14:paraId="29674E26" w14:textId="77777777" w:rsidTr="00F05D5F">
        <w:tc>
          <w:tcPr>
            <w:tcW w:w="2317" w:type="dxa"/>
            <w:tcBorders>
              <w:top w:val="single" w:sz="4" w:space="0" w:color="auto"/>
              <w:left w:val="single" w:sz="4" w:space="0" w:color="auto"/>
              <w:bottom w:val="single" w:sz="4" w:space="0" w:color="auto"/>
              <w:right w:val="single" w:sz="4" w:space="0" w:color="auto"/>
            </w:tcBorders>
            <w:shd w:val="clear" w:color="auto" w:fill="FFC000"/>
          </w:tcPr>
          <w:p w14:paraId="6D0B0FAB" w14:textId="77777777" w:rsidR="00411B47" w:rsidRPr="00411B47" w:rsidRDefault="00411B47" w:rsidP="00F05D5F">
            <w:pPr>
              <w:jc w:val="right"/>
              <w:rPr>
                <w:rFonts w:ascii="Roboto" w:eastAsia="Wandohope" w:hAnsi="Roboto" w:cs="DokChampa"/>
                <w:b/>
                <w:bCs/>
                <w:color w:val="000000"/>
                <w:sz w:val="20"/>
                <w:szCs w:val="20"/>
              </w:rPr>
            </w:pPr>
            <w:r w:rsidRPr="00411B47">
              <w:rPr>
                <w:rFonts w:ascii="Roboto" w:eastAsia="Wandohope" w:hAnsi="Roboto" w:cs="DokChampa"/>
                <w:bCs/>
                <w:color w:val="000000"/>
                <w:sz w:val="20"/>
                <w:szCs w:val="20"/>
              </w:rPr>
              <w:t xml:space="preserve">DE LA ASOCIACIÓN </w:t>
            </w:r>
          </w:p>
        </w:tc>
        <w:tc>
          <w:tcPr>
            <w:tcW w:w="6745" w:type="dxa"/>
            <w:tcBorders>
              <w:top w:val="single" w:sz="4" w:space="0" w:color="auto"/>
              <w:left w:val="single" w:sz="4" w:space="0" w:color="auto"/>
              <w:bottom w:val="single" w:sz="4" w:space="0" w:color="auto"/>
              <w:right w:val="single" w:sz="4" w:space="0" w:color="auto"/>
            </w:tcBorders>
          </w:tcPr>
          <w:p w14:paraId="5C64FDBE" w14:textId="77777777" w:rsidR="00411B47" w:rsidRPr="00411B47" w:rsidRDefault="00411B47" w:rsidP="00F05D5F">
            <w:pPr>
              <w:jc w:val="center"/>
              <w:rPr>
                <w:rFonts w:ascii="Roboto" w:eastAsia="Wandohope" w:hAnsi="Roboto" w:cs="DokChampa"/>
                <w:b/>
                <w:bCs/>
                <w:color w:val="000000"/>
                <w:sz w:val="20"/>
                <w:szCs w:val="20"/>
              </w:rPr>
            </w:pPr>
          </w:p>
        </w:tc>
      </w:tr>
      <w:tr w:rsidR="00411B47" w:rsidRPr="00411B47" w14:paraId="23D98078" w14:textId="77777777" w:rsidTr="00F05D5F">
        <w:tc>
          <w:tcPr>
            <w:tcW w:w="2317" w:type="dxa"/>
            <w:tcBorders>
              <w:top w:val="single" w:sz="4" w:space="0" w:color="auto"/>
              <w:left w:val="single" w:sz="4" w:space="0" w:color="auto"/>
              <w:bottom w:val="single" w:sz="4" w:space="0" w:color="auto"/>
              <w:right w:val="single" w:sz="4" w:space="0" w:color="auto"/>
            </w:tcBorders>
            <w:shd w:val="clear" w:color="auto" w:fill="FFC000"/>
          </w:tcPr>
          <w:p w14:paraId="7B2DBF66" w14:textId="77777777" w:rsidR="00411B47" w:rsidRPr="00411B47" w:rsidRDefault="00411B47" w:rsidP="00F05D5F">
            <w:pPr>
              <w:jc w:val="right"/>
              <w:rPr>
                <w:rFonts w:ascii="Roboto" w:eastAsia="Wandohope" w:hAnsi="Roboto" w:cs="DokChampa"/>
                <w:b/>
                <w:bCs/>
                <w:color w:val="000000"/>
                <w:sz w:val="20"/>
                <w:szCs w:val="20"/>
              </w:rPr>
            </w:pPr>
            <w:r w:rsidRPr="00411B47">
              <w:rPr>
                <w:rFonts w:ascii="Roboto" w:eastAsia="Wandohope" w:hAnsi="Roboto" w:cs="DokChampa"/>
                <w:bCs/>
                <w:color w:val="000000"/>
                <w:sz w:val="20"/>
                <w:szCs w:val="20"/>
              </w:rPr>
              <w:t xml:space="preserve">CON </w:t>
            </w:r>
            <w:proofErr w:type="spellStart"/>
            <w:r w:rsidRPr="00411B47">
              <w:rPr>
                <w:rFonts w:ascii="Roboto" w:eastAsia="Wandohope" w:hAnsi="Roboto" w:cs="DokChampa"/>
                <w:bCs/>
                <w:color w:val="000000"/>
                <w:sz w:val="20"/>
                <w:szCs w:val="20"/>
              </w:rPr>
              <w:t>C.I.F</w:t>
            </w:r>
            <w:proofErr w:type="spellEnd"/>
            <w:r w:rsidRPr="00411B47">
              <w:rPr>
                <w:rFonts w:ascii="Roboto" w:eastAsia="Wandohope" w:hAnsi="Roboto" w:cs="DokChampa"/>
                <w:bCs/>
                <w:color w:val="000000"/>
                <w:sz w:val="20"/>
                <w:szCs w:val="20"/>
              </w:rPr>
              <w:t>.</w:t>
            </w:r>
          </w:p>
        </w:tc>
        <w:tc>
          <w:tcPr>
            <w:tcW w:w="6745" w:type="dxa"/>
            <w:tcBorders>
              <w:top w:val="single" w:sz="4" w:space="0" w:color="auto"/>
              <w:left w:val="single" w:sz="4" w:space="0" w:color="auto"/>
              <w:bottom w:val="single" w:sz="4" w:space="0" w:color="auto"/>
              <w:right w:val="single" w:sz="4" w:space="0" w:color="auto"/>
            </w:tcBorders>
          </w:tcPr>
          <w:p w14:paraId="2514A3B8" w14:textId="77777777" w:rsidR="00411B47" w:rsidRPr="00411B47" w:rsidRDefault="00411B47" w:rsidP="00F05D5F">
            <w:pPr>
              <w:jc w:val="center"/>
              <w:rPr>
                <w:rFonts w:ascii="Roboto" w:eastAsia="Wandohope" w:hAnsi="Roboto" w:cs="DokChampa"/>
                <w:b/>
                <w:bCs/>
                <w:color w:val="000000"/>
                <w:sz w:val="20"/>
                <w:szCs w:val="20"/>
              </w:rPr>
            </w:pPr>
          </w:p>
        </w:tc>
      </w:tr>
      <w:tr w:rsidR="00411B47" w:rsidRPr="00411B47" w14:paraId="206FE6B8" w14:textId="77777777" w:rsidTr="00F05D5F">
        <w:tc>
          <w:tcPr>
            <w:tcW w:w="2317" w:type="dxa"/>
            <w:tcBorders>
              <w:top w:val="single" w:sz="4" w:space="0" w:color="auto"/>
              <w:left w:val="single" w:sz="4" w:space="0" w:color="auto"/>
              <w:bottom w:val="single" w:sz="4" w:space="0" w:color="auto"/>
              <w:right w:val="single" w:sz="4" w:space="0" w:color="auto"/>
            </w:tcBorders>
            <w:shd w:val="clear" w:color="auto" w:fill="FFC000"/>
          </w:tcPr>
          <w:p w14:paraId="6A223F07" w14:textId="77777777" w:rsidR="00411B47" w:rsidRPr="00411B47" w:rsidRDefault="00411B47" w:rsidP="00F05D5F">
            <w:pPr>
              <w:jc w:val="right"/>
              <w:rPr>
                <w:rFonts w:ascii="Roboto" w:eastAsia="Wandohope" w:hAnsi="Roboto" w:cs="DokChampa"/>
                <w:b/>
                <w:bCs/>
                <w:color w:val="000000"/>
                <w:sz w:val="20"/>
                <w:szCs w:val="20"/>
              </w:rPr>
            </w:pPr>
            <w:r w:rsidRPr="00411B47">
              <w:rPr>
                <w:rFonts w:ascii="Roboto" w:eastAsia="Wandohope" w:hAnsi="Roboto" w:cs="DokChampa"/>
                <w:bCs/>
                <w:color w:val="000000"/>
                <w:sz w:val="20"/>
                <w:szCs w:val="20"/>
              </w:rPr>
              <w:t>CORREO ELECTRÓNICO</w:t>
            </w:r>
          </w:p>
        </w:tc>
        <w:tc>
          <w:tcPr>
            <w:tcW w:w="6745" w:type="dxa"/>
            <w:tcBorders>
              <w:top w:val="single" w:sz="4" w:space="0" w:color="auto"/>
              <w:left w:val="single" w:sz="4" w:space="0" w:color="auto"/>
              <w:bottom w:val="single" w:sz="4" w:space="0" w:color="auto"/>
              <w:right w:val="single" w:sz="4" w:space="0" w:color="auto"/>
            </w:tcBorders>
          </w:tcPr>
          <w:p w14:paraId="3ED8DBAA" w14:textId="77777777" w:rsidR="00411B47" w:rsidRPr="00411B47" w:rsidRDefault="00411B47" w:rsidP="00F05D5F">
            <w:pPr>
              <w:jc w:val="center"/>
              <w:rPr>
                <w:rFonts w:ascii="Roboto" w:eastAsia="Wandohope" w:hAnsi="Roboto" w:cs="DokChampa"/>
                <w:b/>
                <w:bCs/>
                <w:color w:val="000000"/>
                <w:sz w:val="20"/>
                <w:szCs w:val="20"/>
              </w:rPr>
            </w:pPr>
          </w:p>
        </w:tc>
      </w:tr>
    </w:tbl>
    <w:p w14:paraId="7FF2F223" w14:textId="77777777" w:rsidR="00411B47" w:rsidRPr="00411B47" w:rsidRDefault="00411B47" w:rsidP="00411B47">
      <w:pPr>
        <w:jc w:val="both"/>
        <w:rPr>
          <w:rFonts w:ascii="Roboto" w:eastAsia="Wandohope" w:hAnsi="Roboto" w:cs="DokChampa"/>
          <w:b/>
          <w:bCs/>
          <w:snapToGrid w:val="0"/>
          <w:color w:val="000000"/>
          <w:sz w:val="20"/>
          <w:szCs w:val="20"/>
        </w:rPr>
      </w:pPr>
    </w:p>
    <w:p w14:paraId="26402BFE" w14:textId="77777777" w:rsidR="00411B47" w:rsidRPr="00411B47" w:rsidRDefault="00411B47" w:rsidP="00411B47">
      <w:pPr>
        <w:jc w:val="both"/>
        <w:rPr>
          <w:rFonts w:ascii="Roboto" w:eastAsia="Wandohope" w:hAnsi="Roboto" w:cs="DokChampa"/>
          <w:b/>
          <w:bCs/>
          <w:snapToGrid w:val="0"/>
          <w:color w:val="000000"/>
          <w:sz w:val="20"/>
          <w:szCs w:val="20"/>
        </w:rPr>
      </w:pPr>
      <w:r w:rsidRPr="00411B47">
        <w:rPr>
          <w:rFonts w:ascii="Roboto" w:eastAsia="Wandohope" w:hAnsi="Roboto" w:cs="DokChampa"/>
          <w:snapToGrid w:val="0"/>
          <w:color w:val="000000"/>
          <w:sz w:val="20"/>
          <w:szCs w:val="20"/>
        </w:rPr>
        <w:t>EXPONE</w:t>
      </w:r>
      <w:r w:rsidRPr="00411B47">
        <w:rPr>
          <w:rFonts w:ascii="Roboto" w:eastAsia="Wandohope" w:hAnsi="Roboto" w:cs="DokChampa"/>
          <w:bCs/>
          <w:snapToGrid w:val="0"/>
          <w:color w:val="000000"/>
          <w:sz w:val="20"/>
          <w:szCs w:val="20"/>
        </w:rPr>
        <w:t>: Que creyendo reunir los requisitos establecidos en la convocatoria de subvenciones del Ayuntamiento de Villaquilambre en materia de Juventud del año 2026, se compromete a realizar en su totalidad la actividad o el programa de actividades para el que pide la ayuda y, para ello,</w:t>
      </w:r>
    </w:p>
    <w:p w14:paraId="06E46BBF" w14:textId="77777777" w:rsidR="00411B47" w:rsidRPr="00411B47" w:rsidRDefault="00411B47" w:rsidP="00411B47">
      <w:pPr>
        <w:jc w:val="both"/>
        <w:rPr>
          <w:rFonts w:ascii="Roboto" w:eastAsia="Wandohope" w:hAnsi="Roboto" w:cs="DokChampa"/>
          <w:b/>
          <w:bCs/>
          <w:snapToGrid w:val="0"/>
          <w:color w:val="000000"/>
          <w:sz w:val="20"/>
          <w:szCs w:val="20"/>
        </w:rPr>
      </w:pPr>
    </w:p>
    <w:p w14:paraId="040621E8" w14:textId="77777777" w:rsidR="00411B47" w:rsidRPr="00411B47" w:rsidRDefault="00411B47" w:rsidP="00411B47">
      <w:pPr>
        <w:jc w:val="both"/>
        <w:rPr>
          <w:rFonts w:ascii="Roboto" w:eastAsia="Wandohope" w:hAnsi="Roboto" w:cs="DokChampa"/>
          <w:b/>
          <w:bCs/>
          <w:snapToGrid w:val="0"/>
          <w:color w:val="000000"/>
          <w:sz w:val="20"/>
          <w:szCs w:val="20"/>
        </w:rPr>
      </w:pPr>
      <w:r w:rsidRPr="00411B47">
        <w:rPr>
          <w:rFonts w:ascii="Roboto" w:eastAsia="Wandohope" w:hAnsi="Roboto" w:cs="DokChampa"/>
          <w:snapToGrid w:val="0"/>
          <w:color w:val="000000"/>
          <w:sz w:val="20"/>
          <w:szCs w:val="20"/>
        </w:rPr>
        <w:t>SOLICITA</w:t>
      </w:r>
      <w:r w:rsidRPr="00411B47">
        <w:rPr>
          <w:rFonts w:ascii="Roboto" w:eastAsia="Wandohope" w:hAnsi="Roboto" w:cs="DokChampa"/>
          <w:bCs/>
          <w:snapToGrid w:val="0"/>
          <w:color w:val="000000"/>
          <w:sz w:val="20"/>
          <w:szCs w:val="20"/>
        </w:rPr>
        <w:t>: Sea admitida la documentación adjunta, para su inclusión en la citada convocatoria.</w:t>
      </w:r>
    </w:p>
    <w:p w14:paraId="7A4F7880" w14:textId="77777777" w:rsidR="00411B47" w:rsidRPr="00411B47" w:rsidRDefault="00411B47" w:rsidP="00411B47">
      <w:pPr>
        <w:jc w:val="both"/>
        <w:rPr>
          <w:rFonts w:ascii="Roboto" w:eastAsia="Wandohope" w:hAnsi="Roboto" w:cs="DokChampa"/>
          <w:b/>
          <w:bCs/>
          <w:snapToGrid w:val="0"/>
          <w:color w:val="000000"/>
          <w:sz w:val="20"/>
          <w:szCs w:val="20"/>
        </w:rPr>
      </w:pPr>
    </w:p>
    <w:p w14:paraId="77E921B9" w14:textId="77777777" w:rsidR="00411B47" w:rsidRPr="00411B47" w:rsidRDefault="00411B47" w:rsidP="00411B47">
      <w:pPr>
        <w:jc w:val="both"/>
        <w:rPr>
          <w:rFonts w:ascii="Roboto" w:eastAsia="Wandohope" w:hAnsi="Roboto" w:cs="DokChampa"/>
          <w:b/>
          <w:bCs/>
          <w:snapToGrid w:val="0"/>
          <w:color w:val="000000"/>
          <w:sz w:val="20"/>
          <w:szCs w:val="20"/>
        </w:rPr>
      </w:pPr>
      <w:r w:rsidRPr="00411B47">
        <w:rPr>
          <w:rFonts w:ascii="Roboto" w:eastAsia="Wandohope" w:hAnsi="Roboto" w:cs="DokChampa"/>
          <w:snapToGrid w:val="0"/>
          <w:color w:val="000000"/>
          <w:sz w:val="20"/>
          <w:szCs w:val="20"/>
        </w:rPr>
        <w:t>DECLARA</w:t>
      </w:r>
      <w:r w:rsidRPr="00411B47">
        <w:rPr>
          <w:rFonts w:ascii="Roboto" w:eastAsia="Wandohope" w:hAnsi="Roboto" w:cs="DokChampa"/>
          <w:bCs/>
          <w:snapToGrid w:val="0"/>
          <w:color w:val="000000"/>
          <w:sz w:val="20"/>
          <w:szCs w:val="20"/>
        </w:rPr>
        <w:t>:</w:t>
      </w:r>
    </w:p>
    <w:p w14:paraId="45BFBD87" w14:textId="77777777" w:rsidR="00411B47" w:rsidRPr="00411B47" w:rsidRDefault="00411B47" w:rsidP="00411B47">
      <w:pPr>
        <w:jc w:val="both"/>
        <w:rPr>
          <w:rFonts w:ascii="Roboto" w:eastAsia="Wandohope" w:hAnsi="Roboto" w:cs="DokChampa"/>
          <w:b/>
          <w:bCs/>
          <w:snapToGrid w:val="0"/>
          <w:color w:val="000000"/>
          <w:sz w:val="20"/>
          <w:szCs w:val="20"/>
        </w:rPr>
      </w:pPr>
    </w:p>
    <w:p w14:paraId="67D6BFAE" w14:textId="77777777" w:rsidR="00411B47" w:rsidRPr="00411B47" w:rsidRDefault="00411B47" w:rsidP="00411B47">
      <w:pPr>
        <w:jc w:val="both"/>
        <w:rPr>
          <w:rFonts w:ascii="Roboto" w:eastAsia="Wandohope" w:hAnsi="Roboto" w:cs="DokChampa"/>
          <w:b/>
          <w:bCs/>
          <w:snapToGrid w:val="0"/>
          <w:color w:val="000000"/>
          <w:sz w:val="20"/>
          <w:szCs w:val="20"/>
        </w:rPr>
      </w:pPr>
      <w:r w:rsidRPr="00411B47">
        <w:rPr>
          <w:rFonts w:ascii="Roboto" w:eastAsia="Wandohope" w:hAnsi="Roboto" w:cs="DokChampa"/>
          <w:bCs/>
          <w:snapToGrid w:val="0"/>
          <w:color w:val="000000"/>
          <w:sz w:val="20"/>
          <w:szCs w:val="20"/>
        </w:rPr>
        <w:t>1.- Que no se encuentra incurso en ninguna prohibición para obtener la condición de beneficiario de subvenciones públicas de las previstas en el art. 13.2 de la Ley General de Subvenciones.</w:t>
      </w:r>
    </w:p>
    <w:p w14:paraId="348455AC" w14:textId="77777777" w:rsidR="00411B47" w:rsidRPr="00411B47" w:rsidRDefault="00411B47" w:rsidP="00411B47">
      <w:pPr>
        <w:jc w:val="both"/>
        <w:rPr>
          <w:rFonts w:ascii="Roboto" w:eastAsia="Wandohope" w:hAnsi="Roboto" w:cs="DokChampa"/>
          <w:b/>
          <w:bCs/>
          <w:snapToGrid w:val="0"/>
          <w:color w:val="000000"/>
          <w:sz w:val="20"/>
          <w:szCs w:val="20"/>
        </w:rPr>
      </w:pPr>
    </w:p>
    <w:p w14:paraId="53D76AB2" w14:textId="77777777" w:rsidR="00411B47" w:rsidRPr="00411B47" w:rsidRDefault="00411B47" w:rsidP="00411B47">
      <w:pPr>
        <w:jc w:val="both"/>
        <w:rPr>
          <w:rFonts w:ascii="Roboto" w:eastAsia="Wandohope" w:hAnsi="Roboto" w:cs="DokChampa"/>
          <w:b/>
          <w:bCs/>
          <w:snapToGrid w:val="0"/>
          <w:color w:val="000000"/>
          <w:sz w:val="20"/>
          <w:szCs w:val="20"/>
        </w:rPr>
      </w:pPr>
      <w:r w:rsidRPr="00411B47">
        <w:rPr>
          <w:rFonts w:ascii="Roboto" w:eastAsia="Wandohope" w:hAnsi="Roboto" w:cs="DokChampa"/>
          <w:bCs/>
          <w:snapToGrid w:val="0"/>
          <w:color w:val="000000"/>
          <w:sz w:val="20"/>
          <w:szCs w:val="20"/>
        </w:rPr>
        <w:t>2.- Que se compromete a comunicar al Servicio de Juventud del Ayuntamiento de Villaquilambre cualquier modificación de las circunstancias que hayan sido tenidas en cuenta para el otorgamiento de la subvención y a facilitar cuanta información le sea requerida referente a cualquier circunstancia o extremo relativo a la actividad subvencionada.</w:t>
      </w:r>
    </w:p>
    <w:p w14:paraId="0A2505E2" w14:textId="77777777" w:rsidR="00411B47" w:rsidRPr="00411B47" w:rsidRDefault="00411B47" w:rsidP="00411B47">
      <w:pPr>
        <w:jc w:val="both"/>
        <w:rPr>
          <w:rFonts w:ascii="Roboto" w:eastAsia="Wandohope" w:hAnsi="Roboto" w:cs="DokChampa"/>
          <w:b/>
          <w:bCs/>
          <w:snapToGrid w:val="0"/>
          <w:color w:val="000000"/>
          <w:sz w:val="20"/>
          <w:szCs w:val="20"/>
        </w:rPr>
      </w:pPr>
    </w:p>
    <w:p w14:paraId="495F7310" w14:textId="77777777" w:rsidR="00411B47" w:rsidRPr="00411B47" w:rsidRDefault="00411B47" w:rsidP="00411B47">
      <w:pPr>
        <w:jc w:val="both"/>
        <w:rPr>
          <w:rFonts w:ascii="Roboto" w:eastAsia="Wandohope" w:hAnsi="Roboto" w:cs="DokChampa"/>
          <w:b/>
          <w:bCs/>
          <w:snapToGrid w:val="0"/>
          <w:color w:val="000000"/>
          <w:sz w:val="20"/>
          <w:szCs w:val="20"/>
        </w:rPr>
      </w:pPr>
      <w:r w:rsidRPr="00411B47">
        <w:rPr>
          <w:rFonts w:ascii="Roboto" w:eastAsia="Wandohope" w:hAnsi="Roboto" w:cs="DokChampa"/>
          <w:bCs/>
          <w:snapToGrid w:val="0"/>
          <w:color w:val="000000"/>
          <w:sz w:val="20"/>
          <w:szCs w:val="20"/>
        </w:rPr>
        <w:t>3.- Que está al corriente de sus obligaciones tributarias con el Ayuntamiento, la Agencia Estatal de la Administración Tributaria y de la Tesorería General de la Seguridad Social prestando su consentimiento expreso para que el Servicio correspondiente de estas últimas cedan al Servicio de Juventud del Ayuntamiento la información relativa al cumplimiento de las obligaciones tributarias y frente a la Seguridad Social, respectivamente.</w:t>
      </w:r>
    </w:p>
    <w:p w14:paraId="6DCDFCFC" w14:textId="77777777" w:rsidR="00411B47" w:rsidRPr="00411B47" w:rsidRDefault="00411B47" w:rsidP="00411B47">
      <w:pPr>
        <w:jc w:val="both"/>
        <w:rPr>
          <w:rFonts w:ascii="Roboto" w:eastAsia="Wandohope" w:hAnsi="Roboto" w:cs="DokChampa"/>
          <w:b/>
          <w:bCs/>
          <w:snapToGrid w:val="0"/>
          <w:color w:val="000000"/>
          <w:sz w:val="20"/>
          <w:szCs w:val="20"/>
        </w:rPr>
      </w:pPr>
    </w:p>
    <w:p w14:paraId="126F3707" w14:textId="77777777" w:rsidR="00411B47" w:rsidRPr="00411B47" w:rsidRDefault="00411B47" w:rsidP="00411B47">
      <w:pPr>
        <w:jc w:val="both"/>
        <w:rPr>
          <w:rFonts w:ascii="Roboto" w:eastAsia="Wandohope" w:hAnsi="Roboto" w:cs="DokChampa"/>
          <w:b/>
          <w:bCs/>
          <w:snapToGrid w:val="0"/>
          <w:color w:val="000000"/>
          <w:sz w:val="20"/>
          <w:szCs w:val="20"/>
        </w:rPr>
      </w:pPr>
      <w:r w:rsidRPr="00411B47">
        <w:rPr>
          <w:rFonts w:ascii="Roboto" w:eastAsia="Wandohope" w:hAnsi="Roboto" w:cs="DokChampa"/>
          <w:bCs/>
          <w:snapToGrid w:val="0"/>
          <w:color w:val="000000"/>
          <w:sz w:val="20"/>
          <w:szCs w:val="20"/>
        </w:rPr>
        <w:t xml:space="preserve">4.- Que para la realización del: </w:t>
      </w:r>
    </w:p>
    <w:p w14:paraId="4F9EB52C" w14:textId="77777777" w:rsidR="00411B47" w:rsidRPr="00411B47" w:rsidRDefault="00411B47" w:rsidP="00411B47">
      <w:pPr>
        <w:ind w:left="720"/>
        <w:jc w:val="both"/>
        <w:rPr>
          <w:rFonts w:ascii="Roboto" w:eastAsia="Wandohope" w:hAnsi="Roboto" w:cs="DokChampa"/>
          <w:b/>
          <w:bCs/>
          <w:snapToGrid w:val="0"/>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6048"/>
      </w:tblGrid>
      <w:tr w:rsidR="00411B47" w:rsidRPr="00411B47" w14:paraId="46415AE2" w14:textId="77777777" w:rsidTr="00F05D5F">
        <w:tc>
          <w:tcPr>
            <w:tcW w:w="2547" w:type="dxa"/>
            <w:tcBorders>
              <w:top w:val="single" w:sz="4" w:space="0" w:color="auto"/>
              <w:left w:val="single" w:sz="4" w:space="0" w:color="auto"/>
              <w:bottom w:val="single" w:sz="4" w:space="0" w:color="auto"/>
              <w:right w:val="single" w:sz="4" w:space="0" w:color="auto"/>
            </w:tcBorders>
            <w:shd w:val="clear" w:color="auto" w:fill="FFC000"/>
          </w:tcPr>
          <w:p w14:paraId="16994A94" w14:textId="77777777" w:rsidR="00411B47" w:rsidRPr="00411B47" w:rsidRDefault="00411B47" w:rsidP="00F05D5F">
            <w:pPr>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PROYECTO (*A)</w:t>
            </w:r>
          </w:p>
        </w:tc>
        <w:tc>
          <w:tcPr>
            <w:tcW w:w="6515" w:type="dxa"/>
            <w:tcBorders>
              <w:top w:val="single" w:sz="4" w:space="0" w:color="auto"/>
              <w:left w:val="single" w:sz="4" w:space="0" w:color="auto"/>
              <w:bottom w:val="single" w:sz="4" w:space="0" w:color="auto"/>
              <w:right w:val="single" w:sz="4" w:space="0" w:color="auto"/>
            </w:tcBorders>
          </w:tcPr>
          <w:p w14:paraId="11CED155" w14:textId="77777777" w:rsidR="00411B47" w:rsidRPr="00411B47" w:rsidRDefault="00411B47" w:rsidP="00F05D5F">
            <w:pPr>
              <w:jc w:val="center"/>
              <w:rPr>
                <w:rFonts w:ascii="Roboto" w:eastAsia="Wandohope" w:hAnsi="Roboto" w:cs="DokChampa"/>
                <w:b/>
                <w:bCs/>
                <w:color w:val="000000"/>
                <w:sz w:val="20"/>
                <w:szCs w:val="20"/>
              </w:rPr>
            </w:pPr>
          </w:p>
        </w:tc>
      </w:tr>
    </w:tbl>
    <w:p w14:paraId="77E461EE" w14:textId="77777777" w:rsidR="00411B47" w:rsidRPr="00411B47" w:rsidRDefault="00411B47" w:rsidP="00411B47">
      <w:pPr>
        <w:spacing w:afterLines="60" w:after="144"/>
        <w:jc w:val="both"/>
        <w:rPr>
          <w:rFonts w:ascii="Roboto" w:eastAsia="Wandohope" w:hAnsi="Roboto" w:cs="DokChampa"/>
          <w:b/>
          <w:bCs/>
          <w:color w:val="000000"/>
          <w:sz w:val="20"/>
          <w:szCs w:val="20"/>
        </w:rPr>
      </w:pPr>
      <w:r w:rsidRPr="00411B47">
        <w:rPr>
          <w:rFonts w:ascii="Roboto" w:eastAsia="Wandohope" w:hAnsi="Roboto" w:cs="DokChampa"/>
          <w:b/>
          <w:bCs/>
          <w:color w:val="000000"/>
          <w:sz w:val="20"/>
          <w:szCs w:val="20"/>
        </w:rPr>
        <w:fldChar w:fldCharType="begin">
          <w:ffData>
            <w:name w:val="Casilla3"/>
            <w:enabled/>
            <w:calcOnExit w:val="0"/>
            <w:checkBox>
              <w:sizeAuto/>
              <w:default w:val="0"/>
            </w:checkBox>
          </w:ffData>
        </w:fldChar>
      </w:r>
      <w:r w:rsidRPr="00411B47">
        <w:rPr>
          <w:rFonts w:ascii="Roboto" w:eastAsia="Wandohope" w:hAnsi="Roboto" w:cs="DokChampa"/>
          <w:bCs/>
          <w:color w:val="000000"/>
          <w:sz w:val="20"/>
          <w:szCs w:val="20"/>
        </w:rPr>
        <w:instrText xml:space="preserve"> FORMCHECKBOX </w:instrText>
      </w:r>
      <w:r w:rsidRPr="00411B47">
        <w:rPr>
          <w:rFonts w:ascii="Roboto" w:eastAsia="Wandohope" w:hAnsi="Roboto" w:cs="DokChampa"/>
          <w:b/>
          <w:bCs/>
          <w:color w:val="000000"/>
          <w:sz w:val="20"/>
          <w:szCs w:val="20"/>
        </w:rPr>
      </w:r>
      <w:r w:rsidRPr="00411B47">
        <w:rPr>
          <w:rFonts w:ascii="Roboto" w:eastAsia="Wandohope" w:hAnsi="Roboto" w:cs="DokChampa"/>
          <w:b/>
          <w:bCs/>
          <w:color w:val="000000"/>
          <w:sz w:val="20"/>
          <w:szCs w:val="20"/>
        </w:rPr>
        <w:fldChar w:fldCharType="separate"/>
      </w:r>
      <w:r w:rsidRPr="00411B47">
        <w:rPr>
          <w:rFonts w:ascii="Roboto" w:eastAsia="Wandohope" w:hAnsi="Roboto" w:cs="DokChampa"/>
          <w:b/>
          <w:bCs/>
          <w:color w:val="000000"/>
          <w:sz w:val="20"/>
          <w:szCs w:val="20"/>
        </w:rPr>
        <w:fldChar w:fldCharType="end"/>
      </w:r>
      <w:r w:rsidRPr="00411B47">
        <w:rPr>
          <w:rFonts w:ascii="Roboto" w:eastAsia="Wandohope" w:hAnsi="Roboto" w:cs="DokChampa"/>
          <w:bCs/>
          <w:color w:val="000000"/>
          <w:sz w:val="20"/>
          <w:szCs w:val="20"/>
        </w:rPr>
        <w:t xml:space="preserve"> No ha solicitado ni recibido ninguna subvención.</w:t>
      </w:r>
    </w:p>
    <w:p w14:paraId="0F8DCFB1" w14:textId="77777777" w:rsidR="00411B47" w:rsidRPr="00411B47" w:rsidRDefault="00411B47" w:rsidP="00411B47">
      <w:pPr>
        <w:tabs>
          <w:tab w:val="left" w:pos="8838"/>
        </w:tabs>
        <w:spacing w:afterLines="60" w:after="144"/>
        <w:jc w:val="both"/>
        <w:rPr>
          <w:rFonts w:ascii="Roboto" w:eastAsia="Wandohope" w:hAnsi="Roboto" w:cs="DokChampa"/>
          <w:b/>
          <w:bCs/>
          <w:color w:val="000000"/>
          <w:sz w:val="20"/>
          <w:szCs w:val="20"/>
        </w:rPr>
      </w:pPr>
      <w:r w:rsidRPr="00411B47">
        <w:rPr>
          <w:rFonts w:ascii="Roboto" w:eastAsia="Wandohope" w:hAnsi="Roboto" w:cs="DokChampa"/>
          <w:b/>
          <w:bCs/>
          <w:color w:val="000000"/>
          <w:sz w:val="20"/>
          <w:szCs w:val="20"/>
        </w:rPr>
        <w:fldChar w:fldCharType="begin">
          <w:ffData>
            <w:name w:val="Casilla4"/>
            <w:enabled/>
            <w:calcOnExit w:val="0"/>
            <w:checkBox>
              <w:sizeAuto/>
              <w:default w:val="0"/>
            </w:checkBox>
          </w:ffData>
        </w:fldChar>
      </w:r>
      <w:r w:rsidRPr="00411B47">
        <w:rPr>
          <w:rFonts w:ascii="Roboto" w:eastAsia="Wandohope" w:hAnsi="Roboto" w:cs="DokChampa"/>
          <w:bCs/>
          <w:color w:val="000000"/>
          <w:sz w:val="20"/>
          <w:szCs w:val="20"/>
        </w:rPr>
        <w:instrText xml:space="preserve"> FORMCHECKBOX </w:instrText>
      </w:r>
      <w:r w:rsidRPr="00411B47">
        <w:rPr>
          <w:rFonts w:ascii="Roboto" w:eastAsia="Wandohope" w:hAnsi="Roboto" w:cs="DokChampa"/>
          <w:b/>
          <w:bCs/>
          <w:color w:val="000000"/>
          <w:sz w:val="20"/>
          <w:szCs w:val="20"/>
        </w:rPr>
      </w:r>
      <w:r w:rsidRPr="00411B47">
        <w:rPr>
          <w:rFonts w:ascii="Roboto" w:eastAsia="Wandohope" w:hAnsi="Roboto" w:cs="DokChampa"/>
          <w:b/>
          <w:bCs/>
          <w:color w:val="000000"/>
          <w:sz w:val="20"/>
          <w:szCs w:val="20"/>
        </w:rPr>
        <w:fldChar w:fldCharType="separate"/>
      </w:r>
      <w:r w:rsidRPr="00411B47">
        <w:rPr>
          <w:rFonts w:ascii="Roboto" w:eastAsia="Wandohope" w:hAnsi="Roboto" w:cs="DokChampa"/>
          <w:b/>
          <w:bCs/>
          <w:color w:val="000000"/>
          <w:sz w:val="20"/>
          <w:szCs w:val="20"/>
        </w:rPr>
        <w:fldChar w:fldCharType="end"/>
      </w:r>
      <w:r w:rsidRPr="00411B47">
        <w:rPr>
          <w:rFonts w:ascii="Roboto" w:eastAsia="Wandohope" w:hAnsi="Roboto" w:cs="DokChampa"/>
          <w:bCs/>
          <w:color w:val="000000"/>
          <w:sz w:val="20"/>
          <w:szCs w:val="20"/>
        </w:rPr>
        <w:t xml:space="preserve"> Ha solicitado y/o recibido las subvenciones que a continuación se relacionan: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2654"/>
        <w:gridCol w:w="3955"/>
      </w:tblGrid>
      <w:tr w:rsidR="00411B47" w:rsidRPr="00411B47" w14:paraId="5FE2F09C" w14:textId="77777777" w:rsidTr="00F05D5F">
        <w:tc>
          <w:tcPr>
            <w:tcW w:w="1980" w:type="dxa"/>
            <w:shd w:val="clear" w:color="auto" w:fill="FFC000"/>
          </w:tcPr>
          <w:p w14:paraId="4E655FE3"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ENTIDAD</w:t>
            </w:r>
          </w:p>
        </w:tc>
        <w:tc>
          <w:tcPr>
            <w:tcW w:w="2835" w:type="dxa"/>
            <w:shd w:val="clear" w:color="auto" w:fill="FFC000"/>
          </w:tcPr>
          <w:p w14:paraId="221C7636"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NOMBRE</w:t>
            </w:r>
          </w:p>
        </w:tc>
        <w:tc>
          <w:tcPr>
            <w:tcW w:w="4247" w:type="dxa"/>
            <w:shd w:val="clear" w:color="auto" w:fill="FFC000"/>
          </w:tcPr>
          <w:p w14:paraId="38EFBAED"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CANTIDAD SOLICITADA Y/O CONCEDIDA</w:t>
            </w:r>
          </w:p>
        </w:tc>
      </w:tr>
      <w:tr w:rsidR="00411B47" w:rsidRPr="00411B47" w14:paraId="68CB53F4" w14:textId="77777777" w:rsidTr="00F05D5F">
        <w:tc>
          <w:tcPr>
            <w:tcW w:w="1980" w:type="dxa"/>
            <w:shd w:val="clear" w:color="auto" w:fill="FFC000"/>
          </w:tcPr>
          <w:p w14:paraId="20357AB3"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PÚBLICA</w:t>
            </w:r>
          </w:p>
        </w:tc>
        <w:tc>
          <w:tcPr>
            <w:tcW w:w="2835" w:type="dxa"/>
          </w:tcPr>
          <w:p w14:paraId="3EB0D954"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4247" w:type="dxa"/>
          </w:tcPr>
          <w:p w14:paraId="218E3D1D"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r>
      <w:tr w:rsidR="00411B47" w:rsidRPr="00411B47" w14:paraId="0BEA3E8C" w14:textId="77777777" w:rsidTr="00F05D5F">
        <w:tc>
          <w:tcPr>
            <w:tcW w:w="1980" w:type="dxa"/>
            <w:shd w:val="clear" w:color="auto" w:fill="FFC000"/>
          </w:tcPr>
          <w:p w14:paraId="5B60B059"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PRIVADA</w:t>
            </w:r>
          </w:p>
        </w:tc>
        <w:tc>
          <w:tcPr>
            <w:tcW w:w="2835" w:type="dxa"/>
          </w:tcPr>
          <w:p w14:paraId="275A3813"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4247" w:type="dxa"/>
          </w:tcPr>
          <w:p w14:paraId="4B260067"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r>
    </w:tbl>
    <w:p w14:paraId="01C6A555" w14:textId="77777777" w:rsidR="00411B47" w:rsidRPr="00411B47" w:rsidRDefault="00411B47" w:rsidP="00411B47">
      <w:pPr>
        <w:jc w:val="both"/>
        <w:rPr>
          <w:rFonts w:ascii="Roboto" w:eastAsia="Wandohope" w:hAnsi="Roboto" w:cs="DokChampa"/>
          <w:b/>
          <w:bCs/>
          <w:snapToGrid w:val="0"/>
          <w:color w:val="000000"/>
          <w:sz w:val="20"/>
          <w:szCs w:val="20"/>
        </w:rPr>
      </w:pPr>
      <w:r w:rsidRPr="00411B47">
        <w:rPr>
          <w:rFonts w:ascii="Roboto" w:eastAsia="Wandohope" w:hAnsi="Roboto" w:cs="DokChampa"/>
          <w:bCs/>
          <w:snapToGrid w:val="0"/>
          <w:color w:val="000000"/>
          <w:sz w:val="20"/>
          <w:szCs w:val="20"/>
        </w:rPr>
        <w:t>Asimismo, se compromete, incluso con posterioridad a la justificación de los fondos recibidos, y tan pronto como se conozca, a comunicar al Servicio de Juventud la obtención de otros ingresos y subvenciones para la misma finalidad.</w:t>
      </w:r>
    </w:p>
    <w:p w14:paraId="5CC221D2" w14:textId="77777777" w:rsidR="007A0D68" w:rsidRDefault="007A0D68" w:rsidP="00411B47">
      <w:pPr>
        <w:jc w:val="both"/>
        <w:rPr>
          <w:rFonts w:ascii="Roboto" w:eastAsia="Wandohope" w:hAnsi="Roboto" w:cs="DokChampa"/>
          <w:bCs/>
          <w:snapToGrid w:val="0"/>
          <w:color w:val="000000"/>
          <w:sz w:val="20"/>
          <w:szCs w:val="20"/>
        </w:rPr>
      </w:pPr>
    </w:p>
    <w:p w14:paraId="637B5DD1" w14:textId="632400F0" w:rsidR="00411B47" w:rsidRPr="00411B47" w:rsidRDefault="00411B47" w:rsidP="00411B47">
      <w:pPr>
        <w:jc w:val="both"/>
        <w:rPr>
          <w:rFonts w:ascii="Roboto" w:eastAsia="Wandohope" w:hAnsi="Roboto" w:cs="DokChampa"/>
          <w:b/>
          <w:bCs/>
          <w:snapToGrid w:val="0"/>
          <w:color w:val="000000"/>
          <w:sz w:val="20"/>
          <w:szCs w:val="20"/>
        </w:rPr>
      </w:pPr>
      <w:r w:rsidRPr="00411B47">
        <w:rPr>
          <w:rFonts w:ascii="Roboto" w:eastAsia="Wandohope" w:hAnsi="Roboto" w:cs="DokChampa"/>
          <w:bCs/>
          <w:snapToGrid w:val="0"/>
          <w:color w:val="000000"/>
          <w:sz w:val="20"/>
          <w:szCs w:val="20"/>
        </w:rPr>
        <w:t>5.- Proyecto detallado, que deberá contener los siguientes puntos desarrollados: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7723"/>
      </w:tblGrid>
      <w:tr w:rsidR="00411B47" w:rsidRPr="00411B47" w14:paraId="68C45817" w14:textId="77777777" w:rsidTr="007A0D68">
        <w:tc>
          <w:tcPr>
            <w:tcW w:w="771" w:type="dxa"/>
            <w:shd w:val="clear" w:color="auto" w:fill="FFC000"/>
          </w:tcPr>
          <w:p w14:paraId="1B5EF1E7"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5.1.</w:t>
            </w:r>
          </w:p>
        </w:tc>
        <w:tc>
          <w:tcPr>
            <w:tcW w:w="7723" w:type="dxa"/>
            <w:shd w:val="clear" w:color="auto" w:fill="FFC000"/>
          </w:tcPr>
          <w:p w14:paraId="2472F240" w14:textId="77777777" w:rsidR="00411B47" w:rsidRPr="00411B47" w:rsidRDefault="00411B47" w:rsidP="00F05D5F">
            <w:pPr>
              <w:tabs>
                <w:tab w:val="left" w:pos="8838"/>
              </w:tabs>
              <w:jc w:val="both"/>
              <w:rPr>
                <w:rFonts w:ascii="Roboto" w:eastAsia="Wandohope" w:hAnsi="Roboto" w:cs="DokChampa"/>
                <w:b/>
                <w:bCs/>
                <w:color w:val="000000"/>
                <w:sz w:val="20"/>
                <w:szCs w:val="20"/>
              </w:rPr>
            </w:pPr>
            <w:r w:rsidRPr="00411B47">
              <w:rPr>
                <w:rFonts w:ascii="Roboto" w:eastAsia="Wandohope" w:hAnsi="Roboto" w:cs="DokChampa"/>
                <w:bCs/>
                <w:color w:val="000000"/>
                <w:sz w:val="20"/>
                <w:szCs w:val="20"/>
              </w:rPr>
              <w:t>OBJETIVOS (*B)</w:t>
            </w:r>
          </w:p>
        </w:tc>
      </w:tr>
      <w:tr w:rsidR="00411B47" w:rsidRPr="00411B47" w14:paraId="6D3572F0" w14:textId="77777777" w:rsidTr="007A0D68">
        <w:tc>
          <w:tcPr>
            <w:tcW w:w="771" w:type="dxa"/>
          </w:tcPr>
          <w:p w14:paraId="4F745833"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1</w:t>
            </w:r>
          </w:p>
        </w:tc>
        <w:tc>
          <w:tcPr>
            <w:tcW w:w="7723" w:type="dxa"/>
          </w:tcPr>
          <w:p w14:paraId="3D68814E" w14:textId="77777777" w:rsidR="00411B47" w:rsidRPr="00411B47" w:rsidRDefault="00411B47" w:rsidP="00F05D5F">
            <w:pPr>
              <w:tabs>
                <w:tab w:val="left" w:pos="8838"/>
              </w:tabs>
              <w:rPr>
                <w:rFonts w:ascii="Roboto" w:eastAsia="Wandohope" w:hAnsi="Roboto" w:cs="DokChampa"/>
                <w:b/>
                <w:bCs/>
                <w:color w:val="000000"/>
                <w:sz w:val="20"/>
                <w:szCs w:val="20"/>
              </w:rPr>
            </w:pPr>
          </w:p>
        </w:tc>
      </w:tr>
      <w:tr w:rsidR="00411B47" w:rsidRPr="00411B47" w14:paraId="5CBA772F" w14:textId="77777777" w:rsidTr="007A0D68">
        <w:tc>
          <w:tcPr>
            <w:tcW w:w="771" w:type="dxa"/>
          </w:tcPr>
          <w:p w14:paraId="368746B7"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2</w:t>
            </w:r>
          </w:p>
        </w:tc>
        <w:tc>
          <w:tcPr>
            <w:tcW w:w="7723" w:type="dxa"/>
          </w:tcPr>
          <w:p w14:paraId="7EB0B91D" w14:textId="77777777" w:rsidR="00411B47" w:rsidRPr="00411B47" w:rsidRDefault="00411B47" w:rsidP="00F05D5F">
            <w:pPr>
              <w:tabs>
                <w:tab w:val="left" w:pos="8838"/>
              </w:tabs>
              <w:rPr>
                <w:rFonts w:ascii="Roboto" w:eastAsia="Wandohope" w:hAnsi="Roboto" w:cs="DokChampa"/>
                <w:b/>
                <w:bCs/>
                <w:color w:val="000000"/>
                <w:sz w:val="20"/>
                <w:szCs w:val="20"/>
              </w:rPr>
            </w:pPr>
          </w:p>
        </w:tc>
      </w:tr>
      <w:tr w:rsidR="00411B47" w:rsidRPr="00411B47" w14:paraId="0F272F31" w14:textId="77777777" w:rsidTr="007A0D68">
        <w:tc>
          <w:tcPr>
            <w:tcW w:w="771" w:type="dxa"/>
          </w:tcPr>
          <w:p w14:paraId="787B2468"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3</w:t>
            </w:r>
          </w:p>
        </w:tc>
        <w:tc>
          <w:tcPr>
            <w:tcW w:w="7723" w:type="dxa"/>
          </w:tcPr>
          <w:p w14:paraId="27309DEC" w14:textId="77777777" w:rsidR="00411B47" w:rsidRPr="00411B47" w:rsidRDefault="00411B47" w:rsidP="00F05D5F">
            <w:pPr>
              <w:tabs>
                <w:tab w:val="left" w:pos="8838"/>
              </w:tabs>
              <w:rPr>
                <w:rFonts w:ascii="Roboto" w:eastAsia="Wandohope" w:hAnsi="Roboto" w:cs="DokChampa"/>
                <w:b/>
                <w:bCs/>
                <w:color w:val="000000"/>
                <w:sz w:val="20"/>
                <w:szCs w:val="20"/>
              </w:rPr>
            </w:pPr>
          </w:p>
        </w:tc>
      </w:tr>
    </w:tbl>
    <w:p w14:paraId="6D4A3713" w14:textId="77777777" w:rsidR="00411B47" w:rsidRPr="00411B47" w:rsidRDefault="00411B47" w:rsidP="00411B47">
      <w:pPr>
        <w:tabs>
          <w:tab w:val="left" w:pos="8838"/>
        </w:tabs>
        <w:jc w:val="both"/>
        <w:rPr>
          <w:rFonts w:ascii="Roboto" w:eastAsia="Wandohope" w:hAnsi="Roboto" w:cs="DokChampa"/>
          <w:b/>
          <w:bCs/>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95"/>
        <w:gridCol w:w="4683"/>
        <w:gridCol w:w="2016"/>
      </w:tblGrid>
      <w:tr w:rsidR="00411B47" w:rsidRPr="00411B47" w14:paraId="6C7ADDF9" w14:textId="77777777" w:rsidTr="00F05D5F">
        <w:tc>
          <w:tcPr>
            <w:tcW w:w="924" w:type="dxa"/>
            <w:shd w:val="clear" w:color="auto" w:fill="FFC000"/>
          </w:tcPr>
          <w:p w14:paraId="532FD0A8"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5.2.</w:t>
            </w:r>
          </w:p>
        </w:tc>
        <w:tc>
          <w:tcPr>
            <w:tcW w:w="8138" w:type="dxa"/>
            <w:gridSpan w:val="3"/>
            <w:shd w:val="clear" w:color="auto" w:fill="FFC000"/>
          </w:tcPr>
          <w:p w14:paraId="6C64A781" w14:textId="77777777" w:rsidR="00411B47" w:rsidRPr="00411B47" w:rsidRDefault="00411B47" w:rsidP="00F05D5F">
            <w:pPr>
              <w:tabs>
                <w:tab w:val="left" w:pos="8838"/>
              </w:tabs>
              <w:jc w:val="both"/>
              <w:rPr>
                <w:rFonts w:ascii="Roboto" w:eastAsia="Wandohope" w:hAnsi="Roboto" w:cs="DokChampa"/>
                <w:b/>
                <w:bCs/>
                <w:color w:val="000000"/>
                <w:sz w:val="20"/>
                <w:szCs w:val="20"/>
              </w:rPr>
            </w:pPr>
            <w:r w:rsidRPr="00411B47">
              <w:rPr>
                <w:rFonts w:ascii="Roboto" w:eastAsia="Wandohope" w:hAnsi="Roboto" w:cs="DokChampa"/>
                <w:bCs/>
                <w:color w:val="000000"/>
                <w:sz w:val="20"/>
                <w:szCs w:val="20"/>
              </w:rPr>
              <w:t>TABLA PARA LA PONDERACIÓN DE PUNTOS (*C)</w:t>
            </w:r>
          </w:p>
        </w:tc>
      </w:tr>
      <w:tr w:rsidR="00411B47" w:rsidRPr="00411B47" w14:paraId="76CDD492" w14:textId="77777777" w:rsidTr="00F05D5F">
        <w:tc>
          <w:tcPr>
            <w:tcW w:w="924" w:type="dxa"/>
            <w:shd w:val="clear" w:color="auto" w:fill="FFC000"/>
          </w:tcPr>
          <w:p w14:paraId="40A278B1"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Criterio</w:t>
            </w:r>
          </w:p>
        </w:tc>
        <w:tc>
          <w:tcPr>
            <w:tcW w:w="923" w:type="dxa"/>
            <w:shd w:val="clear" w:color="auto" w:fill="FFC000"/>
          </w:tcPr>
          <w:p w14:paraId="33FCF30C"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Puntos</w:t>
            </w:r>
          </w:p>
        </w:tc>
        <w:tc>
          <w:tcPr>
            <w:tcW w:w="7215" w:type="dxa"/>
            <w:gridSpan w:val="2"/>
            <w:shd w:val="clear" w:color="auto" w:fill="FFC000"/>
          </w:tcPr>
          <w:p w14:paraId="0A04D78C" w14:textId="77777777" w:rsidR="00411B47" w:rsidRPr="00411B47" w:rsidRDefault="00411B47" w:rsidP="00F05D5F">
            <w:pPr>
              <w:tabs>
                <w:tab w:val="left" w:pos="8838"/>
              </w:tabs>
              <w:rPr>
                <w:rFonts w:ascii="Roboto" w:eastAsia="Wandohope" w:hAnsi="Roboto" w:cs="DokChampa"/>
                <w:b/>
                <w:bCs/>
                <w:color w:val="000000"/>
                <w:sz w:val="20"/>
                <w:szCs w:val="20"/>
              </w:rPr>
            </w:pPr>
            <w:r w:rsidRPr="00411B47">
              <w:rPr>
                <w:rFonts w:ascii="Roboto" w:eastAsia="Wandohope" w:hAnsi="Roboto" w:cs="DokChampa"/>
                <w:bCs/>
                <w:color w:val="000000"/>
                <w:sz w:val="20"/>
                <w:szCs w:val="20"/>
              </w:rPr>
              <w:t>Datos detallados para la ponderación de puntos</w:t>
            </w:r>
          </w:p>
        </w:tc>
      </w:tr>
      <w:tr w:rsidR="00411B47" w:rsidRPr="00411B47" w14:paraId="1419B597" w14:textId="77777777" w:rsidTr="00F05D5F">
        <w:tc>
          <w:tcPr>
            <w:tcW w:w="924" w:type="dxa"/>
            <w:shd w:val="clear" w:color="auto" w:fill="FFC000"/>
          </w:tcPr>
          <w:p w14:paraId="5160E684"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1</w:t>
            </w:r>
          </w:p>
        </w:tc>
        <w:tc>
          <w:tcPr>
            <w:tcW w:w="923" w:type="dxa"/>
          </w:tcPr>
          <w:p w14:paraId="0D782B00"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4811" w:type="dxa"/>
          </w:tcPr>
          <w:p w14:paraId="561658B2"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w:t>
            </w:r>
            <w:proofErr w:type="spellStart"/>
            <w:r w:rsidRPr="00411B47">
              <w:rPr>
                <w:rFonts w:ascii="Roboto" w:eastAsia="Wandohope" w:hAnsi="Roboto" w:cs="DokChampa"/>
                <w:bCs/>
                <w:iCs/>
                <w:color w:val="000000"/>
                <w:sz w:val="20"/>
                <w:szCs w:val="20"/>
              </w:rPr>
              <w:t>C1</w:t>
            </w:r>
            <w:proofErr w:type="spellEnd"/>
            <w:r w:rsidRPr="00411B47">
              <w:rPr>
                <w:rFonts w:ascii="Roboto" w:eastAsia="Wandohope" w:hAnsi="Roboto" w:cs="DokChampa"/>
                <w:bCs/>
                <w:iCs/>
                <w:color w:val="000000"/>
                <w:sz w:val="20"/>
                <w:szCs w:val="20"/>
              </w:rPr>
              <w:t xml:space="preserve">) Fecha de registro en la Junta de </w:t>
            </w:r>
            <w:proofErr w:type="spellStart"/>
            <w:r w:rsidRPr="00411B47">
              <w:rPr>
                <w:rFonts w:ascii="Roboto" w:eastAsia="Wandohope" w:hAnsi="Roboto" w:cs="DokChampa"/>
                <w:bCs/>
                <w:iCs/>
                <w:color w:val="000000"/>
                <w:sz w:val="20"/>
                <w:szCs w:val="20"/>
              </w:rPr>
              <w:t>CyL</w:t>
            </w:r>
            <w:proofErr w:type="spellEnd"/>
          </w:p>
        </w:tc>
        <w:tc>
          <w:tcPr>
            <w:tcW w:w="2404" w:type="dxa"/>
          </w:tcPr>
          <w:p w14:paraId="32557942"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r w:rsidR="00411B47" w:rsidRPr="00411B47" w14:paraId="6A4DA807" w14:textId="77777777" w:rsidTr="00F05D5F">
        <w:tc>
          <w:tcPr>
            <w:tcW w:w="924" w:type="dxa"/>
            <w:shd w:val="clear" w:color="auto" w:fill="FFC000"/>
          </w:tcPr>
          <w:p w14:paraId="395828D0"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2</w:t>
            </w:r>
          </w:p>
        </w:tc>
        <w:tc>
          <w:tcPr>
            <w:tcW w:w="923" w:type="dxa"/>
          </w:tcPr>
          <w:p w14:paraId="06228DEE"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4811" w:type="dxa"/>
          </w:tcPr>
          <w:p w14:paraId="76AB992E"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w:t>
            </w:r>
            <w:proofErr w:type="spellStart"/>
            <w:r w:rsidRPr="00411B47">
              <w:rPr>
                <w:rFonts w:ascii="Roboto" w:eastAsia="Wandohope" w:hAnsi="Roboto" w:cs="DokChampa"/>
                <w:bCs/>
                <w:iCs/>
                <w:color w:val="000000"/>
                <w:sz w:val="20"/>
                <w:szCs w:val="20"/>
              </w:rPr>
              <w:t>C2</w:t>
            </w:r>
            <w:proofErr w:type="spellEnd"/>
            <w:r w:rsidRPr="00411B47">
              <w:rPr>
                <w:rFonts w:ascii="Roboto" w:eastAsia="Wandohope" w:hAnsi="Roboto" w:cs="DokChampa"/>
                <w:bCs/>
                <w:iCs/>
                <w:color w:val="000000"/>
                <w:sz w:val="20"/>
                <w:szCs w:val="20"/>
              </w:rPr>
              <w:t>) Fecha del acta de la directiva actual</w:t>
            </w:r>
          </w:p>
        </w:tc>
        <w:tc>
          <w:tcPr>
            <w:tcW w:w="2404" w:type="dxa"/>
          </w:tcPr>
          <w:p w14:paraId="302082FB"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r w:rsidR="00411B47" w:rsidRPr="00411B47" w14:paraId="3D6DE2C9" w14:textId="77777777" w:rsidTr="00F05D5F">
        <w:tc>
          <w:tcPr>
            <w:tcW w:w="924" w:type="dxa"/>
            <w:shd w:val="clear" w:color="auto" w:fill="FFC000"/>
          </w:tcPr>
          <w:p w14:paraId="4034145F"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3</w:t>
            </w:r>
          </w:p>
        </w:tc>
        <w:tc>
          <w:tcPr>
            <w:tcW w:w="923" w:type="dxa"/>
          </w:tcPr>
          <w:p w14:paraId="28FE55B5"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4811" w:type="dxa"/>
          </w:tcPr>
          <w:p w14:paraId="402AC863"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w:t>
            </w:r>
            <w:proofErr w:type="spellStart"/>
            <w:r w:rsidRPr="00411B47">
              <w:rPr>
                <w:rFonts w:ascii="Roboto" w:eastAsia="Wandohope" w:hAnsi="Roboto" w:cs="DokChampa"/>
                <w:bCs/>
                <w:iCs/>
                <w:color w:val="000000"/>
                <w:sz w:val="20"/>
                <w:szCs w:val="20"/>
              </w:rPr>
              <w:t>C3</w:t>
            </w:r>
            <w:proofErr w:type="spellEnd"/>
            <w:r w:rsidRPr="00411B47">
              <w:rPr>
                <w:rFonts w:ascii="Roboto" w:eastAsia="Wandohope" w:hAnsi="Roboto" w:cs="DokChampa"/>
                <w:bCs/>
                <w:iCs/>
                <w:color w:val="000000"/>
                <w:sz w:val="20"/>
                <w:szCs w:val="20"/>
              </w:rPr>
              <w:t>) Nº socios. Adjuntar listado.</w:t>
            </w:r>
          </w:p>
        </w:tc>
        <w:tc>
          <w:tcPr>
            <w:tcW w:w="2404" w:type="dxa"/>
          </w:tcPr>
          <w:p w14:paraId="44564A51"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r w:rsidR="00411B47" w:rsidRPr="00411B47" w14:paraId="0BEF9218" w14:textId="77777777" w:rsidTr="00F05D5F">
        <w:tc>
          <w:tcPr>
            <w:tcW w:w="924" w:type="dxa"/>
            <w:shd w:val="clear" w:color="auto" w:fill="FFC000"/>
          </w:tcPr>
          <w:p w14:paraId="3BA21F4C"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4</w:t>
            </w:r>
          </w:p>
        </w:tc>
        <w:tc>
          <w:tcPr>
            <w:tcW w:w="923" w:type="dxa"/>
          </w:tcPr>
          <w:p w14:paraId="55977E20"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7215" w:type="dxa"/>
            <w:gridSpan w:val="2"/>
          </w:tcPr>
          <w:p w14:paraId="2FCE7176"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w:t>
            </w:r>
            <w:proofErr w:type="spellStart"/>
            <w:r w:rsidRPr="00411B47">
              <w:rPr>
                <w:rFonts w:ascii="Roboto" w:eastAsia="Wandohope" w:hAnsi="Roboto" w:cs="DokChampa"/>
                <w:bCs/>
                <w:iCs/>
                <w:color w:val="000000"/>
                <w:sz w:val="20"/>
                <w:szCs w:val="20"/>
              </w:rPr>
              <w:t>C4</w:t>
            </w:r>
            <w:proofErr w:type="spellEnd"/>
            <w:r w:rsidRPr="00411B47">
              <w:rPr>
                <w:rFonts w:ascii="Roboto" w:eastAsia="Wandohope" w:hAnsi="Roboto" w:cs="DokChampa"/>
                <w:bCs/>
                <w:iCs/>
                <w:color w:val="000000"/>
                <w:sz w:val="20"/>
                <w:szCs w:val="20"/>
              </w:rPr>
              <w:t xml:space="preserve">) </w:t>
            </w:r>
            <w:proofErr w:type="gramStart"/>
            <w:r w:rsidRPr="00411B47">
              <w:rPr>
                <w:rFonts w:ascii="Roboto" w:eastAsia="Wandohope" w:hAnsi="Roboto" w:cs="DokChampa"/>
                <w:bCs/>
                <w:iCs/>
                <w:color w:val="000000"/>
                <w:sz w:val="20"/>
                <w:szCs w:val="20"/>
              </w:rPr>
              <w:t>Link</w:t>
            </w:r>
            <w:proofErr w:type="gramEnd"/>
            <w:r w:rsidRPr="00411B47">
              <w:rPr>
                <w:rFonts w:ascii="Roboto" w:eastAsia="Wandohope" w:hAnsi="Roboto" w:cs="DokChampa"/>
                <w:bCs/>
                <w:iCs/>
                <w:color w:val="000000"/>
                <w:sz w:val="20"/>
                <w:szCs w:val="20"/>
              </w:rPr>
              <w:t xml:space="preserve"> de web y/o perfil de </w:t>
            </w:r>
            <w:proofErr w:type="spellStart"/>
            <w:r w:rsidRPr="00411B47">
              <w:rPr>
                <w:rFonts w:ascii="Roboto" w:eastAsia="Wandohope" w:hAnsi="Roboto" w:cs="DokChampa"/>
                <w:bCs/>
                <w:iCs/>
                <w:color w:val="000000"/>
                <w:sz w:val="20"/>
                <w:szCs w:val="20"/>
              </w:rPr>
              <w:t>RR.SS</w:t>
            </w:r>
            <w:proofErr w:type="spellEnd"/>
            <w:r w:rsidRPr="00411B47">
              <w:rPr>
                <w:rFonts w:ascii="Roboto" w:eastAsia="Wandohope" w:hAnsi="Roboto" w:cs="DokChampa"/>
                <w:bCs/>
                <w:iCs/>
                <w:color w:val="000000"/>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3"/>
            </w:tblGrid>
            <w:tr w:rsidR="00411B47" w:rsidRPr="00411B47" w14:paraId="3B07DF90" w14:textId="77777777" w:rsidTr="00F05D5F">
              <w:tc>
                <w:tcPr>
                  <w:tcW w:w="6989" w:type="dxa"/>
                </w:tcPr>
                <w:p w14:paraId="1DE37B8F" w14:textId="77777777" w:rsidR="00411B47" w:rsidRPr="00411B47" w:rsidRDefault="00411B47" w:rsidP="00F05D5F">
                  <w:pPr>
                    <w:tabs>
                      <w:tab w:val="left" w:pos="8838"/>
                    </w:tabs>
                    <w:rPr>
                      <w:rFonts w:ascii="Roboto" w:eastAsia="Wandohope" w:hAnsi="Roboto" w:cs="DokChampa"/>
                      <w:b/>
                      <w:bCs/>
                      <w:iCs/>
                      <w:color w:val="000000"/>
                      <w:sz w:val="20"/>
                      <w:szCs w:val="20"/>
                    </w:rPr>
                  </w:pPr>
                </w:p>
              </w:tc>
            </w:tr>
            <w:tr w:rsidR="00411B47" w:rsidRPr="00411B47" w14:paraId="19BA395F" w14:textId="77777777" w:rsidTr="00F05D5F">
              <w:tc>
                <w:tcPr>
                  <w:tcW w:w="6989" w:type="dxa"/>
                </w:tcPr>
                <w:p w14:paraId="38185D25" w14:textId="77777777" w:rsidR="00411B47" w:rsidRPr="00411B47" w:rsidRDefault="00411B47" w:rsidP="00F05D5F">
                  <w:pPr>
                    <w:tabs>
                      <w:tab w:val="left" w:pos="8838"/>
                    </w:tabs>
                    <w:rPr>
                      <w:rFonts w:ascii="Roboto" w:eastAsia="Wandohope" w:hAnsi="Roboto" w:cs="DokChampa"/>
                      <w:b/>
                      <w:bCs/>
                      <w:iCs/>
                      <w:color w:val="000000"/>
                      <w:sz w:val="20"/>
                      <w:szCs w:val="20"/>
                    </w:rPr>
                  </w:pPr>
                </w:p>
              </w:tc>
            </w:tr>
            <w:tr w:rsidR="00411B47" w:rsidRPr="00411B47" w14:paraId="2D9B433A" w14:textId="77777777" w:rsidTr="00F05D5F">
              <w:tc>
                <w:tcPr>
                  <w:tcW w:w="6989" w:type="dxa"/>
                </w:tcPr>
                <w:p w14:paraId="1837BEB1" w14:textId="77777777" w:rsidR="00411B47" w:rsidRPr="00411B47" w:rsidRDefault="00411B47" w:rsidP="00F05D5F">
                  <w:pPr>
                    <w:tabs>
                      <w:tab w:val="left" w:pos="8838"/>
                    </w:tabs>
                    <w:rPr>
                      <w:rFonts w:ascii="Roboto" w:eastAsia="Wandohope" w:hAnsi="Roboto" w:cs="DokChampa"/>
                      <w:b/>
                      <w:bCs/>
                      <w:iCs/>
                      <w:color w:val="000000"/>
                      <w:sz w:val="20"/>
                      <w:szCs w:val="20"/>
                    </w:rPr>
                  </w:pPr>
                </w:p>
              </w:tc>
            </w:tr>
          </w:tbl>
          <w:p w14:paraId="386EC104" w14:textId="77777777" w:rsidR="00411B47" w:rsidRPr="00411B47" w:rsidRDefault="00411B47" w:rsidP="00F05D5F">
            <w:pPr>
              <w:tabs>
                <w:tab w:val="left" w:pos="8838"/>
              </w:tabs>
              <w:rPr>
                <w:rFonts w:ascii="Roboto" w:eastAsia="Wandohope" w:hAnsi="Roboto" w:cs="DokChampa"/>
                <w:b/>
                <w:bCs/>
                <w:iCs/>
                <w:color w:val="000000"/>
                <w:sz w:val="20"/>
                <w:szCs w:val="20"/>
              </w:rPr>
            </w:pPr>
          </w:p>
        </w:tc>
      </w:tr>
      <w:tr w:rsidR="00411B47" w:rsidRPr="00411B47" w14:paraId="6D3C7EBB" w14:textId="77777777" w:rsidTr="00F05D5F">
        <w:tc>
          <w:tcPr>
            <w:tcW w:w="924" w:type="dxa"/>
            <w:shd w:val="clear" w:color="auto" w:fill="FFC000"/>
          </w:tcPr>
          <w:p w14:paraId="00C45BD1"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5</w:t>
            </w:r>
          </w:p>
        </w:tc>
        <w:tc>
          <w:tcPr>
            <w:tcW w:w="923" w:type="dxa"/>
          </w:tcPr>
          <w:p w14:paraId="08032424"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7215" w:type="dxa"/>
            <w:gridSpan w:val="2"/>
          </w:tcPr>
          <w:p w14:paraId="7B8E29EE"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w:t>
            </w:r>
            <w:proofErr w:type="spellStart"/>
            <w:r w:rsidRPr="00411B47">
              <w:rPr>
                <w:rFonts w:ascii="Roboto" w:eastAsia="Wandohope" w:hAnsi="Roboto" w:cs="DokChampa"/>
                <w:bCs/>
                <w:iCs/>
                <w:color w:val="000000"/>
                <w:sz w:val="20"/>
                <w:szCs w:val="20"/>
              </w:rPr>
              <w:t>C5</w:t>
            </w:r>
            <w:proofErr w:type="spellEnd"/>
            <w:r w:rsidRPr="00411B47">
              <w:rPr>
                <w:rFonts w:ascii="Roboto" w:eastAsia="Wandohope" w:hAnsi="Roboto" w:cs="DokChampa"/>
                <w:bCs/>
                <w:iCs/>
                <w:color w:val="000000"/>
                <w:sz w:val="20"/>
                <w:szCs w:val="20"/>
              </w:rPr>
              <w:t>) Consejo: Marcar con “x”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8"/>
              <w:gridCol w:w="2105"/>
            </w:tblGrid>
            <w:tr w:rsidR="00411B47" w:rsidRPr="00411B47" w14:paraId="5F9AE14C" w14:textId="77777777" w:rsidTr="00F05D5F">
              <w:tc>
                <w:tcPr>
                  <w:tcW w:w="4693" w:type="dxa"/>
                </w:tcPr>
                <w:p w14:paraId="17EB854A"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Miembro/s en la directiva</w:t>
                  </w:r>
                </w:p>
              </w:tc>
              <w:tc>
                <w:tcPr>
                  <w:tcW w:w="2296" w:type="dxa"/>
                </w:tcPr>
                <w:p w14:paraId="41652074"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r w:rsidR="00411B47" w:rsidRPr="00411B47" w14:paraId="2E1ADDE6" w14:textId="77777777" w:rsidTr="00F05D5F">
              <w:tc>
                <w:tcPr>
                  <w:tcW w:w="4693" w:type="dxa"/>
                </w:tcPr>
                <w:p w14:paraId="53C214AC"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Entidad miembro</w:t>
                  </w:r>
                </w:p>
              </w:tc>
              <w:tc>
                <w:tcPr>
                  <w:tcW w:w="2296" w:type="dxa"/>
                </w:tcPr>
                <w:p w14:paraId="579FF22F"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bl>
          <w:p w14:paraId="57BF9ED0"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r w:rsidR="00411B47" w:rsidRPr="00411B47" w14:paraId="20A7F055" w14:textId="77777777" w:rsidTr="00F05D5F">
        <w:tc>
          <w:tcPr>
            <w:tcW w:w="924" w:type="dxa"/>
            <w:shd w:val="clear" w:color="auto" w:fill="FFC000"/>
          </w:tcPr>
          <w:p w14:paraId="44D6BEB9"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6</w:t>
            </w:r>
          </w:p>
        </w:tc>
        <w:tc>
          <w:tcPr>
            <w:tcW w:w="923" w:type="dxa"/>
          </w:tcPr>
          <w:p w14:paraId="7D5FA388"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7215" w:type="dxa"/>
            <w:gridSpan w:val="2"/>
          </w:tcPr>
          <w:p w14:paraId="5911A0ED"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w:t>
            </w:r>
            <w:proofErr w:type="spellStart"/>
            <w:r w:rsidRPr="00411B47">
              <w:rPr>
                <w:rFonts w:ascii="Roboto" w:eastAsia="Wandohope" w:hAnsi="Roboto" w:cs="DokChampa"/>
                <w:bCs/>
                <w:iCs/>
                <w:color w:val="000000"/>
                <w:sz w:val="20"/>
                <w:szCs w:val="20"/>
              </w:rPr>
              <w:t>C6</w:t>
            </w:r>
            <w:proofErr w:type="spellEnd"/>
            <w:r w:rsidRPr="00411B47">
              <w:rPr>
                <w:rFonts w:ascii="Roboto" w:eastAsia="Wandohope" w:hAnsi="Roboto" w:cs="DokChampa"/>
                <w:bCs/>
                <w:iCs/>
                <w:color w:val="000000"/>
                <w:sz w:val="20"/>
                <w:szCs w:val="20"/>
              </w:rPr>
              <w:t>) Consejo: Fechas de asistencia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2158"/>
              <w:gridCol w:w="2158"/>
            </w:tblGrid>
            <w:tr w:rsidR="00411B47" w:rsidRPr="00411B47" w14:paraId="53EEAC7F" w14:textId="77777777" w:rsidTr="00F05D5F">
              <w:tc>
                <w:tcPr>
                  <w:tcW w:w="2329" w:type="dxa"/>
                </w:tcPr>
                <w:p w14:paraId="14577C24" w14:textId="77777777" w:rsidR="00411B47" w:rsidRPr="00411B47" w:rsidRDefault="00411B47" w:rsidP="00F05D5F">
                  <w:pPr>
                    <w:tabs>
                      <w:tab w:val="left" w:pos="8838"/>
                    </w:tabs>
                    <w:rPr>
                      <w:rFonts w:ascii="Roboto" w:eastAsia="Wandohope" w:hAnsi="Roboto" w:cs="DokChampa"/>
                      <w:b/>
                      <w:bCs/>
                      <w:iCs/>
                      <w:color w:val="000000"/>
                      <w:sz w:val="20"/>
                      <w:szCs w:val="20"/>
                    </w:rPr>
                  </w:pPr>
                </w:p>
              </w:tc>
              <w:tc>
                <w:tcPr>
                  <w:tcW w:w="2330" w:type="dxa"/>
                </w:tcPr>
                <w:p w14:paraId="7B4234F6" w14:textId="77777777" w:rsidR="00411B47" w:rsidRPr="00411B47" w:rsidRDefault="00411B47" w:rsidP="00F05D5F">
                  <w:pPr>
                    <w:tabs>
                      <w:tab w:val="left" w:pos="8838"/>
                    </w:tabs>
                    <w:rPr>
                      <w:rFonts w:ascii="Roboto" w:eastAsia="Wandohope" w:hAnsi="Roboto" w:cs="DokChampa"/>
                      <w:b/>
                      <w:bCs/>
                      <w:iCs/>
                      <w:color w:val="000000"/>
                      <w:sz w:val="20"/>
                      <w:szCs w:val="20"/>
                    </w:rPr>
                  </w:pPr>
                </w:p>
              </w:tc>
              <w:tc>
                <w:tcPr>
                  <w:tcW w:w="2330" w:type="dxa"/>
                </w:tcPr>
                <w:p w14:paraId="35F6B0F0" w14:textId="77777777" w:rsidR="00411B47" w:rsidRPr="00411B47" w:rsidRDefault="00411B47" w:rsidP="00F05D5F">
                  <w:pPr>
                    <w:tabs>
                      <w:tab w:val="left" w:pos="8838"/>
                    </w:tabs>
                    <w:rPr>
                      <w:rFonts w:ascii="Roboto" w:eastAsia="Wandohope" w:hAnsi="Roboto" w:cs="DokChampa"/>
                      <w:b/>
                      <w:bCs/>
                      <w:iCs/>
                      <w:color w:val="000000"/>
                      <w:sz w:val="20"/>
                      <w:szCs w:val="20"/>
                    </w:rPr>
                  </w:pPr>
                </w:p>
              </w:tc>
            </w:tr>
          </w:tbl>
          <w:p w14:paraId="065C5EA7" w14:textId="77777777" w:rsidR="00411B47" w:rsidRPr="00411B47" w:rsidRDefault="00411B47" w:rsidP="00F05D5F">
            <w:pPr>
              <w:tabs>
                <w:tab w:val="left" w:pos="8838"/>
              </w:tabs>
              <w:rPr>
                <w:rFonts w:ascii="Roboto" w:eastAsia="Wandohope" w:hAnsi="Roboto" w:cs="DokChampa"/>
                <w:b/>
                <w:bCs/>
                <w:iCs/>
                <w:color w:val="000000"/>
                <w:sz w:val="20"/>
                <w:szCs w:val="20"/>
              </w:rPr>
            </w:pPr>
          </w:p>
        </w:tc>
      </w:tr>
      <w:tr w:rsidR="00411B47" w:rsidRPr="00411B47" w14:paraId="422590B6" w14:textId="77777777" w:rsidTr="00F05D5F">
        <w:tc>
          <w:tcPr>
            <w:tcW w:w="924" w:type="dxa"/>
            <w:shd w:val="clear" w:color="auto" w:fill="FFC000"/>
          </w:tcPr>
          <w:p w14:paraId="65BBA12D"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7</w:t>
            </w:r>
          </w:p>
        </w:tc>
        <w:tc>
          <w:tcPr>
            <w:tcW w:w="923" w:type="dxa"/>
          </w:tcPr>
          <w:p w14:paraId="6A23334E"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7215" w:type="dxa"/>
            <w:gridSpan w:val="2"/>
          </w:tcPr>
          <w:p w14:paraId="6374301E"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w:t>
            </w:r>
            <w:proofErr w:type="spellStart"/>
            <w:r w:rsidRPr="00411B47">
              <w:rPr>
                <w:rFonts w:ascii="Roboto" w:eastAsia="Wandohope" w:hAnsi="Roboto" w:cs="DokChampa"/>
                <w:bCs/>
                <w:iCs/>
                <w:color w:val="000000"/>
                <w:sz w:val="20"/>
                <w:szCs w:val="20"/>
              </w:rPr>
              <w:t>C7</w:t>
            </w:r>
            <w:proofErr w:type="spellEnd"/>
            <w:r w:rsidRPr="00411B47">
              <w:rPr>
                <w:rFonts w:ascii="Roboto" w:eastAsia="Wandohope" w:hAnsi="Roboto" w:cs="DokChampa"/>
                <w:bCs/>
                <w:iCs/>
                <w:color w:val="000000"/>
                <w:sz w:val="20"/>
                <w:szCs w:val="20"/>
              </w:rPr>
              <w:t>) Eventos.</w:t>
            </w:r>
          </w:p>
          <w:p w14:paraId="7B66E79B" w14:textId="77777777" w:rsidR="00411B47" w:rsidRPr="00411B47" w:rsidRDefault="00411B47" w:rsidP="00F05D5F">
            <w:pPr>
              <w:tabs>
                <w:tab w:val="left" w:pos="8838"/>
              </w:tabs>
              <w:rPr>
                <w:rFonts w:ascii="Roboto" w:eastAsia="Wandohope" w:hAnsi="Roboto" w:cs="DokChampa"/>
                <w:b/>
                <w:bCs/>
                <w:iCs/>
                <w:color w:val="000000"/>
                <w:sz w:val="20"/>
                <w:szCs w:val="20"/>
              </w:rPr>
            </w:pPr>
            <w:proofErr w:type="spellStart"/>
            <w:r w:rsidRPr="00411B47">
              <w:rPr>
                <w:rFonts w:ascii="Roboto" w:eastAsia="Wandohope" w:hAnsi="Roboto" w:cs="DokChampa"/>
                <w:bCs/>
                <w:iCs/>
                <w:color w:val="000000"/>
                <w:sz w:val="20"/>
                <w:szCs w:val="20"/>
              </w:rPr>
              <w:t>Findexoven´25</w:t>
            </w:r>
            <w:proofErr w:type="spellEnd"/>
            <w:r w:rsidRPr="00411B47">
              <w:rPr>
                <w:rFonts w:ascii="Roboto" w:eastAsia="Wandohope" w:hAnsi="Roboto" w:cs="DokChampa"/>
                <w:bCs/>
                <w:iCs/>
                <w:color w:val="000000"/>
                <w:sz w:val="20"/>
                <w:szCs w:val="20"/>
              </w:rPr>
              <w:t>. Marcar con “x” la opción a valorar.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1173"/>
              <w:gridCol w:w="1182"/>
              <w:gridCol w:w="1309"/>
              <w:gridCol w:w="1072"/>
            </w:tblGrid>
            <w:tr w:rsidR="00411B47" w:rsidRPr="00411B47" w14:paraId="44CE2114" w14:textId="77777777" w:rsidTr="00F05D5F">
              <w:tc>
                <w:tcPr>
                  <w:tcW w:w="1987" w:type="dxa"/>
                  <w:shd w:val="clear" w:color="auto" w:fill="FFC000"/>
                </w:tcPr>
                <w:p w14:paraId="35D0170D"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Actividad</w:t>
                  </w:r>
                </w:p>
              </w:tc>
              <w:tc>
                <w:tcPr>
                  <w:tcW w:w="1198" w:type="dxa"/>
                  <w:shd w:val="clear" w:color="auto" w:fill="FFC000"/>
                </w:tcPr>
                <w:p w14:paraId="0B111D60"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Propuesta</w:t>
                  </w:r>
                </w:p>
              </w:tc>
              <w:tc>
                <w:tcPr>
                  <w:tcW w:w="1220" w:type="dxa"/>
                  <w:shd w:val="clear" w:color="auto" w:fill="FFC000"/>
                </w:tcPr>
                <w:p w14:paraId="2AA0A293"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Programa</w:t>
                  </w:r>
                </w:p>
              </w:tc>
              <w:tc>
                <w:tcPr>
                  <w:tcW w:w="1280" w:type="dxa"/>
                  <w:shd w:val="clear" w:color="auto" w:fill="FFC000"/>
                </w:tcPr>
                <w:p w14:paraId="6F89ABCE"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Desarrollada</w:t>
                  </w:r>
                </w:p>
              </w:tc>
              <w:tc>
                <w:tcPr>
                  <w:tcW w:w="1195" w:type="dxa"/>
                  <w:shd w:val="clear" w:color="auto" w:fill="FFC000"/>
                </w:tcPr>
                <w:p w14:paraId="0F90E5D7"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Stand</w:t>
                  </w:r>
                </w:p>
              </w:tc>
            </w:tr>
            <w:tr w:rsidR="00411B47" w:rsidRPr="00411B47" w14:paraId="4972EC10" w14:textId="77777777" w:rsidTr="00F05D5F">
              <w:tc>
                <w:tcPr>
                  <w:tcW w:w="1987" w:type="dxa"/>
                </w:tcPr>
                <w:p w14:paraId="32D7CA0B"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8" w:type="dxa"/>
                </w:tcPr>
                <w:p w14:paraId="1B6ED04E"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20" w:type="dxa"/>
                </w:tcPr>
                <w:p w14:paraId="0539FEAE"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80" w:type="dxa"/>
                </w:tcPr>
                <w:p w14:paraId="1CEC117C"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5" w:type="dxa"/>
                </w:tcPr>
                <w:p w14:paraId="27678556"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r w:rsidR="00411B47" w:rsidRPr="00411B47" w14:paraId="199CB22D" w14:textId="77777777" w:rsidTr="00F05D5F">
              <w:tc>
                <w:tcPr>
                  <w:tcW w:w="1987" w:type="dxa"/>
                </w:tcPr>
                <w:p w14:paraId="58D70803"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8" w:type="dxa"/>
                </w:tcPr>
                <w:p w14:paraId="4C5B5200"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20" w:type="dxa"/>
                </w:tcPr>
                <w:p w14:paraId="6665ADF4"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80" w:type="dxa"/>
                </w:tcPr>
                <w:p w14:paraId="65CF4F51"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5" w:type="dxa"/>
                </w:tcPr>
                <w:p w14:paraId="5D22C2EC"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bl>
          <w:p w14:paraId="2B6C250B" w14:textId="77777777" w:rsidR="00411B47" w:rsidRPr="00411B47" w:rsidRDefault="00411B47" w:rsidP="00F05D5F">
            <w:pPr>
              <w:tabs>
                <w:tab w:val="left" w:pos="8838"/>
              </w:tabs>
              <w:rPr>
                <w:rFonts w:ascii="Roboto" w:eastAsia="Wandohope" w:hAnsi="Roboto" w:cs="DokChampa"/>
                <w:b/>
                <w:bCs/>
                <w:iCs/>
                <w:color w:val="000000"/>
                <w:sz w:val="20"/>
                <w:szCs w:val="20"/>
              </w:rPr>
            </w:pPr>
            <w:proofErr w:type="spellStart"/>
            <w:r w:rsidRPr="00411B47">
              <w:rPr>
                <w:rFonts w:ascii="Roboto" w:eastAsia="Wandohope" w:hAnsi="Roboto" w:cs="DokChampa"/>
                <w:bCs/>
                <w:iCs/>
                <w:color w:val="000000"/>
                <w:sz w:val="20"/>
                <w:szCs w:val="20"/>
              </w:rPr>
              <w:t>Juegaquilambre´26</w:t>
            </w:r>
            <w:proofErr w:type="spellEnd"/>
            <w:r w:rsidRPr="00411B47">
              <w:rPr>
                <w:rFonts w:ascii="Roboto" w:eastAsia="Wandohope" w:hAnsi="Roboto" w:cs="DokChampa"/>
                <w:bCs/>
                <w:iCs/>
                <w:color w:val="000000"/>
                <w:sz w:val="20"/>
                <w:szCs w:val="20"/>
              </w:rPr>
              <w:t>. Marcar con “x” la opción a valorar.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1173"/>
              <w:gridCol w:w="1182"/>
              <w:gridCol w:w="1309"/>
              <w:gridCol w:w="1072"/>
            </w:tblGrid>
            <w:tr w:rsidR="00411B47" w:rsidRPr="00411B47" w14:paraId="7B9482EC" w14:textId="77777777" w:rsidTr="00F05D5F">
              <w:tc>
                <w:tcPr>
                  <w:tcW w:w="1987" w:type="dxa"/>
                  <w:shd w:val="clear" w:color="auto" w:fill="FFC000"/>
                </w:tcPr>
                <w:p w14:paraId="6ED5CF6A"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Actividad</w:t>
                  </w:r>
                </w:p>
              </w:tc>
              <w:tc>
                <w:tcPr>
                  <w:tcW w:w="1198" w:type="dxa"/>
                  <w:shd w:val="clear" w:color="auto" w:fill="FFC000"/>
                </w:tcPr>
                <w:p w14:paraId="1B830D19"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Propuesta</w:t>
                  </w:r>
                </w:p>
              </w:tc>
              <w:tc>
                <w:tcPr>
                  <w:tcW w:w="1220" w:type="dxa"/>
                  <w:shd w:val="clear" w:color="auto" w:fill="FFC000"/>
                </w:tcPr>
                <w:p w14:paraId="0D9A27AA"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Programa</w:t>
                  </w:r>
                </w:p>
              </w:tc>
              <w:tc>
                <w:tcPr>
                  <w:tcW w:w="1280" w:type="dxa"/>
                  <w:shd w:val="clear" w:color="auto" w:fill="FFC000"/>
                </w:tcPr>
                <w:p w14:paraId="6DF06558"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Desarrollada</w:t>
                  </w:r>
                </w:p>
              </w:tc>
              <w:tc>
                <w:tcPr>
                  <w:tcW w:w="1195" w:type="dxa"/>
                  <w:shd w:val="clear" w:color="auto" w:fill="FFC000"/>
                </w:tcPr>
                <w:p w14:paraId="3A6CD0D6"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Stand</w:t>
                  </w:r>
                </w:p>
              </w:tc>
            </w:tr>
            <w:tr w:rsidR="00411B47" w:rsidRPr="00411B47" w14:paraId="7016B8EF" w14:textId="77777777" w:rsidTr="00F05D5F">
              <w:tc>
                <w:tcPr>
                  <w:tcW w:w="1987" w:type="dxa"/>
                </w:tcPr>
                <w:p w14:paraId="0B6F8821"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8" w:type="dxa"/>
                </w:tcPr>
                <w:p w14:paraId="50C61F25"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20" w:type="dxa"/>
                </w:tcPr>
                <w:p w14:paraId="5BA5C161"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80" w:type="dxa"/>
                </w:tcPr>
                <w:p w14:paraId="00F89882"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5" w:type="dxa"/>
                </w:tcPr>
                <w:p w14:paraId="5BFF66C7"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r w:rsidR="00411B47" w:rsidRPr="00411B47" w14:paraId="7B668704" w14:textId="77777777" w:rsidTr="00F05D5F">
              <w:tc>
                <w:tcPr>
                  <w:tcW w:w="1987" w:type="dxa"/>
                </w:tcPr>
                <w:p w14:paraId="32C1898F"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8" w:type="dxa"/>
                </w:tcPr>
                <w:p w14:paraId="45C6F99B"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20" w:type="dxa"/>
                </w:tcPr>
                <w:p w14:paraId="7D629429"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80" w:type="dxa"/>
                </w:tcPr>
                <w:p w14:paraId="49DAD577"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5" w:type="dxa"/>
                </w:tcPr>
                <w:p w14:paraId="6B3C17B6"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bl>
          <w:p w14:paraId="2756A5DB" w14:textId="77777777" w:rsidR="00411B47" w:rsidRPr="00411B47" w:rsidRDefault="00411B47" w:rsidP="00F05D5F">
            <w:pPr>
              <w:tabs>
                <w:tab w:val="left" w:pos="8838"/>
              </w:tabs>
              <w:rPr>
                <w:rFonts w:ascii="Roboto" w:eastAsia="Wandohope" w:hAnsi="Roboto" w:cs="DokChampa"/>
                <w:b/>
                <w:bCs/>
                <w:iCs/>
                <w:color w:val="000000"/>
                <w:sz w:val="20"/>
                <w:szCs w:val="20"/>
              </w:rPr>
            </w:pPr>
          </w:p>
        </w:tc>
      </w:tr>
      <w:tr w:rsidR="00411B47" w:rsidRPr="00411B47" w14:paraId="7167D54F" w14:textId="77777777" w:rsidTr="00F05D5F">
        <w:tc>
          <w:tcPr>
            <w:tcW w:w="924" w:type="dxa"/>
            <w:shd w:val="clear" w:color="auto" w:fill="FFC000"/>
          </w:tcPr>
          <w:p w14:paraId="362D5AE7"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8</w:t>
            </w:r>
          </w:p>
        </w:tc>
        <w:tc>
          <w:tcPr>
            <w:tcW w:w="923" w:type="dxa"/>
          </w:tcPr>
          <w:p w14:paraId="05052005"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7215" w:type="dxa"/>
            <w:gridSpan w:val="2"/>
          </w:tcPr>
          <w:p w14:paraId="30AA19F6"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w:t>
            </w:r>
            <w:proofErr w:type="spellStart"/>
            <w:r w:rsidRPr="00411B47">
              <w:rPr>
                <w:rFonts w:ascii="Roboto" w:eastAsia="Wandohope" w:hAnsi="Roboto" w:cs="DokChampa"/>
                <w:bCs/>
                <w:iCs/>
                <w:color w:val="000000"/>
                <w:sz w:val="20"/>
                <w:szCs w:val="20"/>
              </w:rPr>
              <w:t>C8</w:t>
            </w:r>
            <w:proofErr w:type="spellEnd"/>
            <w:r w:rsidRPr="00411B47">
              <w:rPr>
                <w:rFonts w:ascii="Roboto" w:eastAsia="Wandohope" w:hAnsi="Roboto" w:cs="DokChampa"/>
                <w:bCs/>
                <w:iCs/>
                <w:color w:val="000000"/>
                <w:sz w:val="20"/>
                <w:szCs w:val="20"/>
              </w:rPr>
              <w:t xml:space="preserve">) Programa municipal de Juventud </w:t>
            </w:r>
            <w:proofErr w:type="spellStart"/>
            <w:r w:rsidRPr="00411B47">
              <w:rPr>
                <w:rFonts w:ascii="Roboto" w:eastAsia="Wandohope" w:hAnsi="Roboto" w:cs="DokChampa"/>
                <w:bCs/>
                <w:iCs/>
                <w:color w:val="000000"/>
                <w:sz w:val="20"/>
                <w:szCs w:val="20"/>
              </w:rPr>
              <w:t>Sep</w:t>
            </w:r>
            <w:proofErr w:type="spellEnd"/>
            <w:r w:rsidRPr="00411B47">
              <w:rPr>
                <w:rFonts w:ascii="Roboto" w:eastAsia="Wandohope" w:hAnsi="Roboto" w:cs="DokChampa"/>
                <w:bCs/>
                <w:iCs/>
                <w:color w:val="000000"/>
                <w:sz w:val="20"/>
                <w:szCs w:val="20"/>
              </w:rPr>
              <w:t xml:space="preserve">-Dic 2025. </w:t>
            </w:r>
          </w:p>
          <w:p w14:paraId="08B2CA69"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Marcar con “x” la opción a valorar.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6"/>
              <w:gridCol w:w="1173"/>
              <w:gridCol w:w="1181"/>
              <w:gridCol w:w="1309"/>
              <w:gridCol w:w="1074"/>
            </w:tblGrid>
            <w:tr w:rsidR="00411B47" w:rsidRPr="00411B47" w14:paraId="14CB05B8" w14:textId="77777777" w:rsidTr="00F05D5F">
              <w:tc>
                <w:tcPr>
                  <w:tcW w:w="1987" w:type="dxa"/>
                  <w:shd w:val="clear" w:color="auto" w:fill="FFC000"/>
                </w:tcPr>
                <w:p w14:paraId="4E0BE207"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Actividad</w:t>
                  </w:r>
                </w:p>
              </w:tc>
              <w:tc>
                <w:tcPr>
                  <w:tcW w:w="1198" w:type="dxa"/>
                  <w:shd w:val="clear" w:color="auto" w:fill="FFC000"/>
                </w:tcPr>
                <w:p w14:paraId="38EB161D"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Propuesta</w:t>
                  </w:r>
                </w:p>
              </w:tc>
              <w:tc>
                <w:tcPr>
                  <w:tcW w:w="1220" w:type="dxa"/>
                  <w:shd w:val="clear" w:color="auto" w:fill="FFC000"/>
                </w:tcPr>
                <w:p w14:paraId="2DBC1BC5"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Programa</w:t>
                  </w:r>
                </w:p>
              </w:tc>
              <w:tc>
                <w:tcPr>
                  <w:tcW w:w="1280" w:type="dxa"/>
                  <w:shd w:val="clear" w:color="auto" w:fill="FFC000"/>
                </w:tcPr>
                <w:p w14:paraId="2482281D"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Desarrollada</w:t>
                  </w:r>
                </w:p>
              </w:tc>
              <w:tc>
                <w:tcPr>
                  <w:tcW w:w="1195" w:type="dxa"/>
                  <w:shd w:val="clear" w:color="auto" w:fill="FFC000"/>
                </w:tcPr>
                <w:p w14:paraId="3049A851"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Cuota 0€</w:t>
                  </w:r>
                </w:p>
              </w:tc>
            </w:tr>
            <w:tr w:rsidR="00411B47" w:rsidRPr="00411B47" w14:paraId="76C12CAE" w14:textId="77777777" w:rsidTr="00F05D5F">
              <w:tc>
                <w:tcPr>
                  <w:tcW w:w="1987" w:type="dxa"/>
                </w:tcPr>
                <w:p w14:paraId="4BA71299"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8" w:type="dxa"/>
                </w:tcPr>
                <w:p w14:paraId="63815E9B"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20" w:type="dxa"/>
                </w:tcPr>
                <w:p w14:paraId="75175724"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80" w:type="dxa"/>
                </w:tcPr>
                <w:p w14:paraId="1B77036E"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5" w:type="dxa"/>
                </w:tcPr>
                <w:p w14:paraId="3FCB5679"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r w:rsidR="00411B47" w:rsidRPr="00411B47" w14:paraId="2FA7A3C0" w14:textId="77777777" w:rsidTr="00F05D5F">
              <w:tc>
                <w:tcPr>
                  <w:tcW w:w="1987" w:type="dxa"/>
                </w:tcPr>
                <w:p w14:paraId="6BDC0F69"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8" w:type="dxa"/>
                </w:tcPr>
                <w:p w14:paraId="74482740"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20" w:type="dxa"/>
                </w:tcPr>
                <w:p w14:paraId="0F16C90D"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80" w:type="dxa"/>
                </w:tcPr>
                <w:p w14:paraId="782BA281"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5" w:type="dxa"/>
                </w:tcPr>
                <w:p w14:paraId="3D062434"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bl>
          <w:p w14:paraId="4D41D3D1" w14:textId="77777777" w:rsidR="00411B47" w:rsidRPr="00411B47" w:rsidRDefault="00411B47" w:rsidP="00F05D5F">
            <w:pPr>
              <w:tabs>
                <w:tab w:val="left" w:pos="8838"/>
              </w:tabs>
              <w:rPr>
                <w:rFonts w:ascii="Roboto" w:eastAsia="Wandohope" w:hAnsi="Roboto" w:cs="DokChampa"/>
                <w:b/>
                <w:bCs/>
                <w:iCs/>
                <w:color w:val="000000"/>
                <w:sz w:val="20"/>
                <w:szCs w:val="20"/>
              </w:rPr>
            </w:pPr>
          </w:p>
        </w:tc>
      </w:tr>
      <w:tr w:rsidR="00411B47" w:rsidRPr="00411B47" w14:paraId="28FDB0C8" w14:textId="77777777" w:rsidTr="00F05D5F">
        <w:tc>
          <w:tcPr>
            <w:tcW w:w="924" w:type="dxa"/>
            <w:shd w:val="clear" w:color="auto" w:fill="FFC000"/>
          </w:tcPr>
          <w:p w14:paraId="376F367B"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9</w:t>
            </w:r>
          </w:p>
        </w:tc>
        <w:tc>
          <w:tcPr>
            <w:tcW w:w="923" w:type="dxa"/>
          </w:tcPr>
          <w:p w14:paraId="4089CD0C"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7215" w:type="dxa"/>
            <w:gridSpan w:val="2"/>
          </w:tcPr>
          <w:p w14:paraId="018C2054"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w:t>
            </w:r>
            <w:proofErr w:type="spellStart"/>
            <w:r w:rsidRPr="00411B47">
              <w:rPr>
                <w:rFonts w:ascii="Roboto" w:eastAsia="Wandohope" w:hAnsi="Roboto" w:cs="DokChampa"/>
                <w:bCs/>
                <w:iCs/>
                <w:color w:val="000000"/>
                <w:sz w:val="20"/>
                <w:szCs w:val="20"/>
              </w:rPr>
              <w:t>C9</w:t>
            </w:r>
            <w:proofErr w:type="spellEnd"/>
            <w:r w:rsidRPr="00411B47">
              <w:rPr>
                <w:rFonts w:ascii="Roboto" w:eastAsia="Wandohope" w:hAnsi="Roboto" w:cs="DokChampa"/>
                <w:bCs/>
                <w:iCs/>
                <w:color w:val="000000"/>
                <w:sz w:val="20"/>
                <w:szCs w:val="20"/>
              </w:rPr>
              <w:t>) Programa municipal de Juventud Ene-Jun 2026.</w:t>
            </w:r>
          </w:p>
          <w:p w14:paraId="77C0D742"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Marcar con “x” la opción a valorar.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6"/>
              <w:gridCol w:w="1173"/>
              <w:gridCol w:w="1181"/>
              <w:gridCol w:w="1309"/>
              <w:gridCol w:w="1074"/>
            </w:tblGrid>
            <w:tr w:rsidR="00411B47" w:rsidRPr="00411B47" w14:paraId="5F3F0A35" w14:textId="77777777" w:rsidTr="00F05D5F">
              <w:tc>
                <w:tcPr>
                  <w:tcW w:w="1987" w:type="dxa"/>
                  <w:shd w:val="clear" w:color="auto" w:fill="FFC000"/>
                </w:tcPr>
                <w:p w14:paraId="3C0EE747"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Actividad</w:t>
                  </w:r>
                </w:p>
              </w:tc>
              <w:tc>
                <w:tcPr>
                  <w:tcW w:w="1198" w:type="dxa"/>
                  <w:shd w:val="clear" w:color="auto" w:fill="FFC000"/>
                </w:tcPr>
                <w:p w14:paraId="22CB6E2E"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Propuesta</w:t>
                  </w:r>
                </w:p>
              </w:tc>
              <w:tc>
                <w:tcPr>
                  <w:tcW w:w="1220" w:type="dxa"/>
                  <w:shd w:val="clear" w:color="auto" w:fill="FFC000"/>
                </w:tcPr>
                <w:p w14:paraId="714E96F3"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Programa</w:t>
                  </w:r>
                </w:p>
              </w:tc>
              <w:tc>
                <w:tcPr>
                  <w:tcW w:w="1280" w:type="dxa"/>
                  <w:shd w:val="clear" w:color="auto" w:fill="FFC000"/>
                </w:tcPr>
                <w:p w14:paraId="6F01E9FA"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Desarrollada</w:t>
                  </w:r>
                </w:p>
              </w:tc>
              <w:tc>
                <w:tcPr>
                  <w:tcW w:w="1195" w:type="dxa"/>
                  <w:shd w:val="clear" w:color="auto" w:fill="FFC000"/>
                </w:tcPr>
                <w:p w14:paraId="377A05D8"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Cuota 0€</w:t>
                  </w:r>
                </w:p>
              </w:tc>
            </w:tr>
            <w:tr w:rsidR="00411B47" w:rsidRPr="00411B47" w14:paraId="3F9202AF" w14:textId="77777777" w:rsidTr="00F05D5F">
              <w:tc>
                <w:tcPr>
                  <w:tcW w:w="1987" w:type="dxa"/>
                </w:tcPr>
                <w:p w14:paraId="10776BD3"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8" w:type="dxa"/>
                </w:tcPr>
                <w:p w14:paraId="50702597"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20" w:type="dxa"/>
                </w:tcPr>
                <w:p w14:paraId="795EE493"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80" w:type="dxa"/>
                </w:tcPr>
                <w:p w14:paraId="4873C99F"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5" w:type="dxa"/>
                </w:tcPr>
                <w:p w14:paraId="1D0ABA19"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r w:rsidR="00411B47" w:rsidRPr="00411B47" w14:paraId="4054503D" w14:textId="77777777" w:rsidTr="00F05D5F">
              <w:tc>
                <w:tcPr>
                  <w:tcW w:w="1987" w:type="dxa"/>
                </w:tcPr>
                <w:p w14:paraId="5F7DD6DA"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8" w:type="dxa"/>
                </w:tcPr>
                <w:p w14:paraId="79A85CE2"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20" w:type="dxa"/>
                </w:tcPr>
                <w:p w14:paraId="4B003553"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80" w:type="dxa"/>
                </w:tcPr>
                <w:p w14:paraId="620A884B"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5" w:type="dxa"/>
                </w:tcPr>
                <w:p w14:paraId="491B889A"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bl>
          <w:p w14:paraId="7D971B42" w14:textId="77777777" w:rsidR="00411B47" w:rsidRPr="00411B47" w:rsidRDefault="00411B47" w:rsidP="00F05D5F">
            <w:pPr>
              <w:tabs>
                <w:tab w:val="left" w:pos="8838"/>
              </w:tabs>
              <w:rPr>
                <w:rFonts w:ascii="Roboto" w:eastAsia="Wandohope" w:hAnsi="Roboto" w:cs="DokChampa"/>
                <w:b/>
                <w:bCs/>
                <w:iCs/>
                <w:color w:val="000000"/>
                <w:sz w:val="20"/>
                <w:szCs w:val="20"/>
              </w:rPr>
            </w:pPr>
          </w:p>
        </w:tc>
      </w:tr>
      <w:tr w:rsidR="00411B47" w:rsidRPr="00411B47" w14:paraId="3ECCBCB9" w14:textId="77777777" w:rsidTr="00F05D5F">
        <w:tc>
          <w:tcPr>
            <w:tcW w:w="924" w:type="dxa"/>
            <w:shd w:val="clear" w:color="auto" w:fill="FFC000"/>
          </w:tcPr>
          <w:p w14:paraId="2773C199"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10</w:t>
            </w:r>
          </w:p>
        </w:tc>
        <w:tc>
          <w:tcPr>
            <w:tcW w:w="923" w:type="dxa"/>
          </w:tcPr>
          <w:p w14:paraId="1ED6D55D"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7215" w:type="dxa"/>
            <w:gridSpan w:val="2"/>
          </w:tcPr>
          <w:p w14:paraId="32C40EE7"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w:t>
            </w:r>
            <w:proofErr w:type="spellStart"/>
            <w:r w:rsidRPr="00411B47">
              <w:rPr>
                <w:rFonts w:ascii="Roboto" w:eastAsia="Wandohope" w:hAnsi="Roboto" w:cs="DokChampa"/>
                <w:bCs/>
                <w:iCs/>
                <w:color w:val="000000"/>
                <w:sz w:val="20"/>
                <w:szCs w:val="20"/>
              </w:rPr>
              <w:t>C10</w:t>
            </w:r>
            <w:proofErr w:type="spellEnd"/>
            <w:r w:rsidRPr="00411B47">
              <w:rPr>
                <w:rFonts w:ascii="Roboto" w:eastAsia="Wandohope" w:hAnsi="Roboto" w:cs="DokChampa"/>
                <w:bCs/>
                <w:iCs/>
                <w:color w:val="000000"/>
                <w:sz w:val="20"/>
                <w:szCs w:val="20"/>
              </w:rPr>
              <w:t>) Programa municipal de Juventud Verano 2026.</w:t>
            </w:r>
          </w:p>
          <w:p w14:paraId="267C7DA6"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Marcar con “x” la opción a valorar.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6"/>
              <w:gridCol w:w="1173"/>
              <w:gridCol w:w="1181"/>
              <w:gridCol w:w="1309"/>
              <w:gridCol w:w="1074"/>
            </w:tblGrid>
            <w:tr w:rsidR="00411B47" w:rsidRPr="00411B47" w14:paraId="6ECD88DF" w14:textId="77777777" w:rsidTr="00F05D5F">
              <w:tc>
                <w:tcPr>
                  <w:tcW w:w="1987" w:type="dxa"/>
                  <w:shd w:val="clear" w:color="auto" w:fill="FFC000"/>
                </w:tcPr>
                <w:p w14:paraId="10ED18F5"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Actividad</w:t>
                  </w:r>
                </w:p>
              </w:tc>
              <w:tc>
                <w:tcPr>
                  <w:tcW w:w="1198" w:type="dxa"/>
                  <w:shd w:val="clear" w:color="auto" w:fill="FFC000"/>
                </w:tcPr>
                <w:p w14:paraId="72E325B3"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Propuesta</w:t>
                  </w:r>
                </w:p>
              </w:tc>
              <w:tc>
                <w:tcPr>
                  <w:tcW w:w="1220" w:type="dxa"/>
                  <w:shd w:val="clear" w:color="auto" w:fill="FFC000"/>
                </w:tcPr>
                <w:p w14:paraId="0F2A34CC"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Programa</w:t>
                  </w:r>
                </w:p>
              </w:tc>
              <w:tc>
                <w:tcPr>
                  <w:tcW w:w="1280" w:type="dxa"/>
                  <w:shd w:val="clear" w:color="auto" w:fill="FFC000"/>
                </w:tcPr>
                <w:p w14:paraId="613837D2"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Desarrollada</w:t>
                  </w:r>
                </w:p>
              </w:tc>
              <w:tc>
                <w:tcPr>
                  <w:tcW w:w="1195" w:type="dxa"/>
                  <w:shd w:val="clear" w:color="auto" w:fill="FFC000"/>
                </w:tcPr>
                <w:p w14:paraId="44C25898"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Cuota 0€</w:t>
                  </w:r>
                </w:p>
              </w:tc>
            </w:tr>
            <w:tr w:rsidR="00411B47" w:rsidRPr="00411B47" w14:paraId="36CDB816" w14:textId="77777777" w:rsidTr="00F05D5F">
              <w:tc>
                <w:tcPr>
                  <w:tcW w:w="1987" w:type="dxa"/>
                </w:tcPr>
                <w:p w14:paraId="5E08C20E"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8" w:type="dxa"/>
                </w:tcPr>
                <w:p w14:paraId="1109746C"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20" w:type="dxa"/>
                </w:tcPr>
                <w:p w14:paraId="32C404D7"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80" w:type="dxa"/>
                </w:tcPr>
                <w:p w14:paraId="24FA6906"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5" w:type="dxa"/>
                </w:tcPr>
                <w:p w14:paraId="359BD882"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r w:rsidR="00411B47" w:rsidRPr="00411B47" w14:paraId="33ACB3A9" w14:textId="77777777" w:rsidTr="00F05D5F">
              <w:tc>
                <w:tcPr>
                  <w:tcW w:w="1987" w:type="dxa"/>
                </w:tcPr>
                <w:p w14:paraId="0D1BFB10"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8" w:type="dxa"/>
                </w:tcPr>
                <w:p w14:paraId="057B4AD7"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20" w:type="dxa"/>
                </w:tcPr>
                <w:p w14:paraId="65F2CC28"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80" w:type="dxa"/>
                </w:tcPr>
                <w:p w14:paraId="2E8F0142"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195" w:type="dxa"/>
                </w:tcPr>
                <w:p w14:paraId="3F301BF1"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bl>
          <w:p w14:paraId="03751C56" w14:textId="77777777" w:rsidR="00411B47" w:rsidRPr="00411B47" w:rsidRDefault="00411B47" w:rsidP="00F05D5F">
            <w:pPr>
              <w:tabs>
                <w:tab w:val="left" w:pos="8838"/>
              </w:tabs>
              <w:rPr>
                <w:rFonts w:ascii="Roboto" w:eastAsia="Wandohope" w:hAnsi="Roboto" w:cs="DokChampa"/>
                <w:b/>
                <w:bCs/>
                <w:iCs/>
                <w:color w:val="000000"/>
                <w:sz w:val="20"/>
                <w:szCs w:val="20"/>
              </w:rPr>
            </w:pPr>
          </w:p>
        </w:tc>
      </w:tr>
      <w:tr w:rsidR="00411B47" w:rsidRPr="00411B47" w14:paraId="7A65C185" w14:textId="77777777" w:rsidTr="00F05D5F">
        <w:tc>
          <w:tcPr>
            <w:tcW w:w="924" w:type="dxa"/>
            <w:shd w:val="clear" w:color="auto" w:fill="FFC000"/>
          </w:tcPr>
          <w:p w14:paraId="4F70E8DC"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11</w:t>
            </w:r>
          </w:p>
        </w:tc>
        <w:tc>
          <w:tcPr>
            <w:tcW w:w="923" w:type="dxa"/>
          </w:tcPr>
          <w:p w14:paraId="39A23017"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7215" w:type="dxa"/>
            <w:gridSpan w:val="2"/>
          </w:tcPr>
          <w:p w14:paraId="1E1BB8FA"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w:t>
            </w:r>
            <w:proofErr w:type="spellStart"/>
            <w:r w:rsidRPr="00411B47">
              <w:rPr>
                <w:rFonts w:ascii="Roboto" w:eastAsia="Wandohope" w:hAnsi="Roboto" w:cs="DokChampa"/>
                <w:bCs/>
                <w:iCs/>
                <w:color w:val="000000"/>
                <w:sz w:val="20"/>
                <w:szCs w:val="20"/>
              </w:rPr>
              <w:t>C11</w:t>
            </w:r>
            <w:proofErr w:type="spellEnd"/>
            <w:r w:rsidRPr="00411B47">
              <w:rPr>
                <w:rFonts w:ascii="Roboto" w:eastAsia="Wandohope" w:hAnsi="Roboto" w:cs="DokChampa"/>
                <w:bCs/>
                <w:iCs/>
                <w:color w:val="000000"/>
                <w:sz w:val="20"/>
                <w:szCs w:val="20"/>
              </w:rPr>
              <w:t>) Actividades propias de la asociación con colaboración del Ayto.</w:t>
            </w:r>
          </w:p>
          <w:p w14:paraId="28940166"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Tendrán que justificarse en el Anexo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0"/>
              <w:gridCol w:w="1214"/>
              <w:gridCol w:w="2229"/>
            </w:tblGrid>
            <w:tr w:rsidR="00411B47" w:rsidRPr="00411B47" w14:paraId="0E0CAA52" w14:textId="77777777" w:rsidTr="00F05D5F">
              <w:tc>
                <w:tcPr>
                  <w:tcW w:w="3290" w:type="dxa"/>
                  <w:shd w:val="clear" w:color="auto" w:fill="FFC000"/>
                </w:tcPr>
                <w:p w14:paraId="510670D5"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Actividad</w:t>
                  </w:r>
                </w:p>
              </w:tc>
              <w:tc>
                <w:tcPr>
                  <w:tcW w:w="1276" w:type="dxa"/>
                  <w:shd w:val="clear" w:color="auto" w:fill="FFC000"/>
                </w:tcPr>
                <w:p w14:paraId="7F237FDB"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Fecha</w:t>
                  </w:r>
                </w:p>
              </w:tc>
              <w:tc>
                <w:tcPr>
                  <w:tcW w:w="2427" w:type="dxa"/>
                  <w:shd w:val="clear" w:color="auto" w:fill="FFC000"/>
                </w:tcPr>
                <w:p w14:paraId="0FECE4A8"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Lugar</w:t>
                  </w:r>
                </w:p>
              </w:tc>
            </w:tr>
            <w:tr w:rsidR="00411B47" w:rsidRPr="00411B47" w14:paraId="312190A6" w14:textId="77777777" w:rsidTr="00F05D5F">
              <w:tc>
                <w:tcPr>
                  <w:tcW w:w="3290" w:type="dxa"/>
                </w:tcPr>
                <w:p w14:paraId="16EEC27D"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76" w:type="dxa"/>
                </w:tcPr>
                <w:p w14:paraId="60A7FFD0"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2427" w:type="dxa"/>
                </w:tcPr>
                <w:p w14:paraId="280DB691"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r w:rsidR="00411B47" w:rsidRPr="00411B47" w14:paraId="0A30C58D" w14:textId="77777777" w:rsidTr="00F05D5F">
              <w:tc>
                <w:tcPr>
                  <w:tcW w:w="3290" w:type="dxa"/>
                </w:tcPr>
                <w:p w14:paraId="6FB6FE14"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276" w:type="dxa"/>
                </w:tcPr>
                <w:p w14:paraId="5A3E33EF"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2427" w:type="dxa"/>
                </w:tcPr>
                <w:p w14:paraId="1F5B3C9B"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bl>
          <w:p w14:paraId="0C177164" w14:textId="77777777" w:rsidR="00411B47" w:rsidRPr="00411B47" w:rsidRDefault="00411B47" w:rsidP="00F05D5F">
            <w:pPr>
              <w:tabs>
                <w:tab w:val="left" w:pos="8838"/>
              </w:tabs>
              <w:rPr>
                <w:rFonts w:ascii="Roboto" w:eastAsia="Wandohope" w:hAnsi="Roboto" w:cs="DokChampa"/>
                <w:b/>
                <w:bCs/>
                <w:iCs/>
                <w:color w:val="000000"/>
                <w:sz w:val="20"/>
                <w:szCs w:val="20"/>
              </w:rPr>
            </w:pPr>
          </w:p>
        </w:tc>
      </w:tr>
      <w:tr w:rsidR="00411B47" w:rsidRPr="00411B47" w14:paraId="1A1AB4DA" w14:textId="77777777" w:rsidTr="00F05D5F">
        <w:tc>
          <w:tcPr>
            <w:tcW w:w="924" w:type="dxa"/>
            <w:shd w:val="clear" w:color="auto" w:fill="FFC000"/>
          </w:tcPr>
          <w:p w14:paraId="2CBE145D"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12</w:t>
            </w:r>
          </w:p>
        </w:tc>
        <w:tc>
          <w:tcPr>
            <w:tcW w:w="923" w:type="dxa"/>
          </w:tcPr>
          <w:p w14:paraId="131FEFCE"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7215" w:type="dxa"/>
            <w:gridSpan w:val="2"/>
          </w:tcPr>
          <w:p w14:paraId="4B3F7845"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w:t>
            </w:r>
            <w:proofErr w:type="spellStart"/>
            <w:r w:rsidRPr="00411B47">
              <w:rPr>
                <w:rFonts w:ascii="Roboto" w:eastAsia="Wandohope" w:hAnsi="Roboto" w:cs="DokChampa"/>
                <w:bCs/>
                <w:iCs/>
                <w:color w:val="000000"/>
                <w:sz w:val="20"/>
                <w:szCs w:val="20"/>
              </w:rPr>
              <w:t>C12</w:t>
            </w:r>
            <w:proofErr w:type="spellEnd"/>
            <w:r w:rsidRPr="00411B47">
              <w:rPr>
                <w:rFonts w:ascii="Roboto" w:eastAsia="Wandohope" w:hAnsi="Roboto" w:cs="DokChampa"/>
                <w:bCs/>
                <w:iCs/>
                <w:color w:val="000000"/>
                <w:sz w:val="20"/>
                <w:szCs w:val="20"/>
              </w:rPr>
              <w:t>) Última convocatoria a la que concurrió la asociación.</w:t>
            </w:r>
          </w:p>
          <w:p w14:paraId="5CF5BF03" w14:textId="77777777" w:rsidR="00411B47" w:rsidRPr="00411B47" w:rsidRDefault="00411B47" w:rsidP="00F05D5F">
            <w:pPr>
              <w:tabs>
                <w:tab w:val="left" w:pos="8838"/>
              </w:tabs>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Marcar con “x” la opción a valorar.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0"/>
              <w:gridCol w:w="1576"/>
              <w:gridCol w:w="1627"/>
              <w:gridCol w:w="1610"/>
            </w:tblGrid>
            <w:tr w:rsidR="00411B47" w:rsidRPr="00411B47" w14:paraId="3CE7F262" w14:textId="77777777" w:rsidTr="00F05D5F">
              <w:tc>
                <w:tcPr>
                  <w:tcW w:w="1730" w:type="dxa"/>
                  <w:vMerge w:val="restart"/>
                  <w:shd w:val="clear" w:color="auto" w:fill="FFC000"/>
                </w:tcPr>
                <w:p w14:paraId="5AADCF06"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p w14:paraId="58EBF976"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Solicitud</w:t>
                  </w:r>
                </w:p>
              </w:tc>
              <w:tc>
                <w:tcPr>
                  <w:tcW w:w="1708" w:type="dxa"/>
                  <w:shd w:val="clear" w:color="auto" w:fill="FFC000"/>
                </w:tcPr>
                <w:p w14:paraId="6FCE0D5D"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Correcta</w:t>
                  </w:r>
                </w:p>
              </w:tc>
              <w:tc>
                <w:tcPr>
                  <w:tcW w:w="1722" w:type="dxa"/>
                  <w:shd w:val="clear" w:color="auto" w:fill="FFC000"/>
                </w:tcPr>
                <w:p w14:paraId="4EE39F65"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Subsanada</w:t>
                  </w:r>
                </w:p>
              </w:tc>
              <w:tc>
                <w:tcPr>
                  <w:tcW w:w="1720" w:type="dxa"/>
                  <w:shd w:val="clear" w:color="auto" w:fill="FFC000"/>
                </w:tcPr>
                <w:p w14:paraId="0D66D437"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Incorrecta</w:t>
                  </w:r>
                </w:p>
              </w:tc>
            </w:tr>
            <w:tr w:rsidR="00411B47" w:rsidRPr="00411B47" w14:paraId="0A81672A" w14:textId="77777777" w:rsidTr="00F05D5F">
              <w:tc>
                <w:tcPr>
                  <w:tcW w:w="1730" w:type="dxa"/>
                  <w:vMerge/>
                </w:tcPr>
                <w:p w14:paraId="294A807B"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708" w:type="dxa"/>
                </w:tcPr>
                <w:p w14:paraId="2A2FB139"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722" w:type="dxa"/>
                </w:tcPr>
                <w:p w14:paraId="02AE9693"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720" w:type="dxa"/>
                </w:tcPr>
                <w:p w14:paraId="7ED34816"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r w:rsidR="00411B47" w:rsidRPr="00411B47" w14:paraId="4161A288" w14:textId="77777777" w:rsidTr="00F05D5F">
              <w:tc>
                <w:tcPr>
                  <w:tcW w:w="1730" w:type="dxa"/>
                  <w:vMerge w:val="restart"/>
                  <w:shd w:val="clear" w:color="auto" w:fill="FFC000"/>
                </w:tcPr>
                <w:p w14:paraId="215F6158"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p w14:paraId="63263174"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Justificación</w:t>
                  </w:r>
                </w:p>
              </w:tc>
              <w:tc>
                <w:tcPr>
                  <w:tcW w:w="1708" w:type="dxa"/>
                  <w:shd w:val="clear" w:color="auto" w:fill="FFC000"/>
                </w:tcPr>
                <w:p w14:paraId="4B4409BB"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Correcta</w:t>
                  </w:r>
                </w:p>
              </w:tc>
              <w:tc>
                <w:tcPr>
                  <w:tcW w:w="1722" w:type="dxa"/>
                  <w:shd w:val="clear" w:color="auto" w:fill="FFC000"/>
                </w:tcPr>
                <w:p w14:paraId="0C361591"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Subsanada</w:t>
                  </w:r>
                </w:p>
              </w:tc>
              <w:tc>
                <w:tcPr>
                  <w:tcW w:w="1720" w:type="dxa"/>
                  <w:shd w:val="clear" w:color="auto" w:fill="FFC000"/>
                </w:tcPr>
                <w:p w14:paraId="11E60BDC"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r w:rsidRPr="00411B47">
                    <w:rPr>
                      <w:rFonts w:ascii="Roboto" w:eastAsia="Wandohope" w:hAnsi="Roboto" w:cs="DokChampa"/>
                      <w:bCs/>
                      <w:iCs/>
                      <w:color w:val="000000"/>
                      <w:sz w:val="20"/>
                      <w:szCs w:val="20"/>
                    </w:rPr>
                    <w:t>Incorrecta</w:t>
                  </w:r>
                </w:p>
              </w:tc>
            </w:tr>
            <w:tr w:rsidR="00411B47" w:rsidRPr="00411B47" w14:paraId="234C2C43" w14:textId="77777777" w:rsidTr="00F05D5F">
              <w:tc>
                <w:tcPr>
                  <w:tcW w:w="1730" w:type="dxa"/>
                  <w:vMerge/>
                </w:tcPr>
                <w:p w14:paraId="59A50A4E"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708" w:type="dxa"/>
                </w:tcPr>
                <w:p w14:paraId="2B893671"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722" w:type="dxa"/>
                </w:tcPr>
                <w:p w14:paraId="49FA5A4D"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c>
                <w:tcPr>
                  <w:tcW w:w="1720" w:type="dxa"/>
                </w:tcPr>
                <w:p w14:paraId="2467203B" w14:textId="77777777" w:rsidR="00411B47" w:rsidRPr="00411B47" w:rsidRDefault="00411B47" w:rsidP="00F05D5F">
                  <w:pPr>
                    <w:tabs>
                      <w:tab w:val="left" w:pos="8838"/>
                    </w:tabs>
                    <w:jc w:val="center"/>
                    <w:rPr>
                      <w:rFonts w:ascii="Roboto" w:eastAsia="Wandohope" w:hAnsi="Roboto" w:cs="DokChampa"/>
                      <w:b/>
                      <w:bCs/>
                      <w:iCs/>
                      <w:color w:val="000000"/>
                      <w:sz w:val="20"/>
                      <w:szCs w:val="20"/>
                    </w:rPr>
                  </w:pPr>
                </w:p>
              </w:tc>
            </w:tr>
          </w:tbl>
          <w:p w14:paraId="3C4ABBFD" w14:textId="77777777" w:rsidR="00411B47" w:rsidRPr="00411B47" w:rsidRDefault="00411B47" w:rsidP="00F05D5F">
            <w:pPr>
              <w:tabs>
                <w:tab w:val="left" w:pos="8838"/>
              </w:tabs>
              <w:rPr>
                <w:rFonts w:ascii="Roboto" w:eastAsia="Wandohope" w:hAnsi="Roboto" w:cs="DokChampa"/>
                <w:b/>
                <w:bCs/>
                <w:iCs/>
                <w:color w:val="000000"/>
                <w:sz w:val="20"/>
                <w:szCs w:val="20"/>
              </w:rPr>
            </w:pPr>
          </w:p>
        </w:tc>
      </w:tr>
    </w:tbl>
    <w:p w14:paraId="0D98BDCE" w14:textId="77777777" w:rsidR="00411B47" w:rsidRPr="00411B47" w:rsidRDefault="00411B47" w:rsidP="00411B47">
      <w:pPr>
        <w:tabs>
          <w:tab w:val="left" w:pos="8838"/>
        </w:tabs>
        <w:jc w:val="both"/>
        <w:rPr>
          <w:rFonts w:ascii="Roboto" w:eastAsia="Wandohope" w:hAnsi="Roboto" w:cs="DokChampa"/>
          <w:b/>
          <w:bCs/>
          <w:color w:val="000000"/>
          <w:sz w:val="20"/>
          <w:szCs w:val="20"/>
        </w:rPr>
      </w:pPr>
    </w:p>
    <w:p w14:paraId="37B63A90" w14:textId="77777777" w:rsidR="00411B47" w:rsidRPr="00411B47" w:rsidRDefault="00411B47" w:rsidP="00411B47">
      <w:pPr>
        <w:tabs>
          <w:tab w:val="left" w:pos="8838"/>
        </w:tabs>
        <w:jc w:val="both"/>
        <w:rPr>
          <w:rFonts w:ascii="Roboto" w:eastAsia="Wandohope" w:hAnsi="Roboto" w:cs="DokChampa"/>
          <w:b/>
          <w:bCs/>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
        <w:gridCol w:w="422"/>
        <w:gridCol w:w="2198"/>
        <w:gridCol w:w="1272"/>
        <w:gridCol w:w="458"/>
        <w:gridCol w:w="2499"/>
        <w:gridCol w:w="1252"/>
      </w:tblGrid>
      <w:tr w:rsidR="00411B47" w:rsidRPr="00411B47" w14:paraId="4D07C222" w14:textId="77777777" w:rsidTr="00F05D5F">
        <w:tc>
          <w:tcPr>
            <w:tcW w:w="815" w:type="dxa"/>
            <w:gridSpan w:val="2"/>
            <w:shd w:val="clear" w:color="auto" w:fill="FFC000"/>
          </w:tcPr>
          <w:p w14:paraId="64F17F07"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5.3.</w:t>
            </w:r>
          </w:p>
        </w:tc>
        <w:tc>
          <w:tcPr>
            <w:tcW w:w="8247" w:type="dxa"/>
            <w:gridSpan w:val="5"/>
            <w:shd w:val="clear" w:color="auto" w:fill="FFC000"/>
          </w:tcPr>
          <w:p w14:paraId="1FA30BC8" w14:textId="77777777" w:rsidR="00411B47" w:rsidRPr="00411B47" w:rsidRDefault="00411B47" w:rsidP="00F05D5F">
            <w:pPr>
              <w:tabs>
                <w:tab w:val="left" w:pos="8838"/>
              </w:tabs>
              <w:jc w:val="both"/>
              <w:rPr>
                <w:rFonts w:ascii="Roboto" w:eastAsia="Wandohope" w:hAnsi="Roboto" w:cs="DokChampa"/>
                <w:b/>
                <w:bCs/>
                <w:color w:val="000000"/>
                <w:sz w:val="20"/>
                <w:szCs w:val="20"/>
              </w:rPr>
            </w:pPr>
            <w:r w:rsidRPr="00411B47">
              <w:rPr>
                <w:rFonts w:ascii="Roboto" w:eastAsia="Wandohope" w:hAnsi="Roboto" w:cs="DokChampa"/>
                <w:bCs/>
                <w:color w:val="000000"/>
                <w:sz w:val="20"/>
                <w:szCs w:val="20"/>
              </w:rPr>
              <w:t>PRESUPUESTO DEL PROYECTO (PREVISIÓN ESTIMADA)</w:t>
            </w:r>
          </w:p>
        </w:tc>
      </w:tr>
      <w:tr w:rsidR="00411B47" w:rsidRPr="00411B47" w14:paraId="6E905183" w14:textId="77777777" w:rsidTr="00F05D5F">
        <w:tc>
          <w:tcPr>
            <w:tcW w:w="4550" w:type="dxa"/>
            <w:gridSpan w:val="4"/>
            <w:shd w:val="clear" w:color="auto" w:fill="FFC000"/>
          </w:tcPr>
          <w:p w14:paraId="3DAF8152"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INGRESOS</w:t>
            </w:r>
          </w:p>
        </w:tc>
        <w:tc>
          <w:tcPr>
            <w:tcW w:w="4512" w:type="dxa"/>
            <w:gridSpan w:val="3"/>
            <w:shd w:val="clear" w:color="auto" w:fill="FFC000"/>
          </w:tcPr>
          <w:p w14:paraId="11010102"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GASTOS</w:t>
            </w:r>
          </w:p>
        </w:tc>
      </w:tr>
      <w:tr w:rsidR="00411B47" w:rsidRPr="00411B47" w14:paraId="39CA047B" w14:textId="77777777" w:rsidTr="00F05D5F">
        <w:tc>
          <w:tcPr>
            <w:tcW w:w="3256" w:type="dxa"/>
            <w:gridSpan w:val="3"/>
            <w:shd w:val="clear" w:color="auto" w:fill="FFC000"/>
          </w:tcPr>
          <w:p w14:paraId="3193F9BD"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CONCEPTO</w:t>
            </w:r>
          </w:p>
        </w:tc>
        <w:tc>
          <w:tcPr>
            <w:tcW w:w="1294" w:type="dxa"/>
            <w:shd w:val="clear" w:color="auto" w:fill="FFC000"/>
          </w:tcPr>
          <w:p w14:paraId="14E097E9"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IMPORTE</w:t>
            </w:r>
          </w:p>
          <w:p w14:paraId="07308DBB"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(IVA INCLUIDO)</w:t>
            </w:r>
          </w:p>
        </w:tc>
        <w:tc>
          <w:tcPr>
            <w:tcW w:w="3242" w:type="dxa"/>
            <w:gridSpan w:val="2"/>
            <w:shd w:val="clear" w:color="auto" w:fill="FFC000"/>
          </w:tcPr>
          <w:p w14:paraId="6CB9E85E"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CONCEPTO</w:t>
            </w:r>
          </w:p>
        </w:tc>
        <w:tc>
          <w:tcPr>
            <w:tcW w:w="1270" w:type="dxa"/>
            <w:shd w:val="clear" w:color="auto" w:fill="FFC000"/>
          </w:tcPr>
          <w:p w14:paraId="33144926"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IMPORTE</w:t>
            </w:r>
          </w:p>
          <w:p w14:paraId="2C46F8F8"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(IVA INCLUIDO)</w:t>
            </w:r>
          </w:p>
        </w:tc>
      </w:tr>
      <w:tr w:rsidR="00411B47" w:rsidRPr="00411B47" w14:paraId="6E78CC14" w14:textId="77777777" w:rsidTr="00F05D5F">
        <w:tc>
          <w:tcPr>
            <w:tcW w:w="393" w:type="dxa"/>
            <w:shd w:val="clear" w:color="auto" w:fill="FFC000"/>
          </w:tcPr>
          <w:p w14:paraId="161AB9FA"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1</w:t>
            </w:r>
          </w:p>
        </w:tc>
        <w:tc>
          <w:tcPr>
            <w:tcW w:w="2863" w:type="dxa"/>
            <w:gridSpan w:val="2"/>
          </w:tcPr>
          <w:p w14:paraId="1A5D76C0" w14:textId="77777777" w:rsidR="00411B47" w:rsidRPr="00411B47" w:rsidRDefault="00411B47" w:rsidP="00F05D5F">
            <w:pPr>
              <w:tabs>
                <w:tab w:val="left" w:pos="8838"/>
              </w:tabs>
              <w:rPr>
                <w:rFonts w:ascii="Roboto" w:eastAsia="Wandohope" w:hAnsi="Roboto" w:cs="DokChampa"/>
                <w:b/>
                <w:bCs/>
                <w:color w:val="000000"/>
                <w:sz w:val="20"/>
                <w:szCs w:val="20"/>
              </w:rPr>
            </w:pPr>
            <w:r w:rsidRPr="00411B47">
              <w:rPr>
                <w:rFonts w:ascii="Roboto" w:eastAsia="Wandohope" w:hAnsi="Roboto" w:cs="DokChampa"/>
                <w:bCs/>
                <w:color w:val="000000"/>
                <w:sz w:val="20"/>
                <w:szCs w:val="20"/>
              </w:rPr>
              <w:t xml:space="preserve">Aportación de la Asociación </w:t>
            </w:r>
          </w:p>
        </w:tc>
        <w:tc>
          <w:tcPr>
            <w:tcW w:w="1294" w:type="dxa"/>
          </w:tcPr>
          <w:p w14:paraId="0EA16FCE"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458" w:type="dxa"/>
            <w:shd w:val="clear" w:color="auto" w:fill="FFC000"/>
          </w:tcPr>
          <w:p w14:paraId="624AF352"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1</w:t>
            </w:r>
          </w:p>
        </w:tc>
        <w:tc>
          <w:tcPr>
            <w:tcW w:w="2784" w:type="dxa"/>
          </w:tcPr>
          <w:p w14:paraId="7065878C" w14:textId="77777777" w:rsidR="00411B47" w:rsidRPr="00411B47" w:rsidRDefault="00411B47" w:rsidP="00F05D5F">
            <w:pPr>
              <w:tabs>
                <w:tab w:val="left" w:pos="8838"/>
              </w:tabs>
              <w:rPr>
                <w:rFonts w:ascii="Roboto" w:eastAsia="Wandohope" w:hAnsi="Roboto" w:cs="DokChampa"/>
                <w:b/>
                <w:bCs/>
                <w:color w:val="000000"/>
                <w:sz w:val="20"/>
                <w:szCs w:val="20"/>
              </w:rPr>
            </w:pPr>
          </w:p>
        </w:tc>
        <w:tc>
          <w:tcPr>
            <w:tcW w:w="1270" w:type="dxa"/>
          </w:tcPr>
          <w:p w14:paraId="020E023F"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r>
      <w:tr w:rsidR="00411B47" w:rsidRPr="00411B47" w14:paraId="485743B2" w14:textId="77777777" w:rsidTr="00F05D5F">
        <w:tc>
          <w:tcPr>
            <w:tcW w:w="393" w:type="dxa"/>
            <w:shd w:val="clear" w:color="auto" w:fill="FFC000"/>
          </w:tcPr>
          <w:p w14:paraId="2B3A0704"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2</w:t>
            </w:r>
          </w:p>
        </w:tc>
        <w:tc>
          <w:tcPr>
            <w:tcW w:w="2863" w:type="dxa"/>
            <w:gridSpan w:val="2"/>
          </w:tcPr>
          <w:p w14:paraId="6C2BF6A6" w14:textId="77777777" w:rsidR="00411B47" w:rsidRPr="00411B47" w:rsidRDefault="00411B47" w:rsidP="00F05D5F">
            <w:pPr>
              <w:tabs>
                <w:tab w:val="left" w:pos="8838"/>
              </w:tabs>
              <w:rPr>
                <w:rFonts w:ascii="Roboto" w:eastAsia="Wandohope" w:hAnsi="Roboto" w:cs="DokChampa"/>
                <w:b/>
                <w:bCs/>
                <w:color w:val="000000"/>
                <w:sz w:val="20"/>
                <w:szCs w:val="20"/>
              </w:rPr>
            </w:pPr>
            <w:r w:rsidRPr="00411B47">
              <w:rPr>
                <w:rFonts w:ascii="Roboto" w:eastAsia="Wandohope" w:hAnsi="Roboto" w:cs="DokChampa"/>
                <w:bCs/>
                <w:color w:val="000000"/>
                <w:sz w:val="20"/>
                <w:szCs w:val="20"/>
              </w:rPr>
              <w:t>Otros ingresos</w:t>
            </w:r>
          </w:p>
        </w:tc>
        <w:tc>
          <w:tcPr>
            <w:tcW w:w="1294" w:type="dxa"/>
          </w:tcPr>
          <w:p w14:paraId="6DA2221B"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458" w:type="dxa"/>
            <w:shd w:val="clear" w:color="auto" w:fill="FFC000"/>
          </w:tcPr>
          <w:p w14:paraId="000363EB"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2</w:t>
            </w:r>
          </w:p>
        </w:tc>
        <w:tc>
          <w:tcPr>
            <w:tcW w:w="2784" w:type="dxa"/>
          </w:tcPr>
          <w:p w14:paraId="1D1CD676" w14:textId="77777777" w:rsidR="00411B47" w:rsidRPr="00411B47" w:rsidRDefault="00411B47" w:rsidP="00F05D5F">
            <w:pPr>
              <w:tabs>
                <w:tab w:val="left" w:pos="8838"/>
              </w:tabs>
              <w:rPr>
                <w:rFonts w:ascii="Roboto" w:eastAsia="Wandohope" w:hAnsi="Roboto" w:cs="DokChampa"/>
                <w:b/>
                <w:bCs/>
                <w:color w:val="000000"/>
                <w:sz w:val="20"/>
                <w:szCs w:val="20"/>
              </w:rPr>
            </w:pPr>
          </w:p>
        </w:tc>
        <w:tc>
          <w:tcPr>
            <w:tcW w:w="1270" w:type="dxa"/>
          </w:tcPr>
          <w:p w14:paraId="765C2729"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r>
      <w:tr w:rsidR="00411B47" w:rsidRPr="00411B47" w14:paraId="3F398BE9" w14:textId="77777777" w:rsidTr="00F05D5F">
        <w:tc>
          <w:tcPr>
            <w:tcW w:w="393" w:type="dxa"/>
            <w:shd w:val="clear" w:color="auto" w:fill="FFC000"/>
          </w:tcPr>
          <w:p w14:paraId="56CCE632"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3</w:t>
            </w:r>
          </w:p>
        </w:tc>
        <w:tc>
          <w:tcPr>
            <w:tcW w:w="2863" w:type="dxa"/>
            <w:gridSpan w:val="2"/>
          </w:tcPr>
          <w:p w14:paraId="0DA7E089" w14:textId="77777777" w:rsidR="00411B47" w:rsidRPr="00411B47" w:rsidRDefault="00411B47" w:rsidP="00F05D5F">
            <w:pPr>
              <w:tabs>
                <w:tab w:val="left" w:pos="8838"/>
              </w:tabs>
              <w:rPr>
                <w:rFonts w:ascii="Roboto" w:eastAsia="Wandohope" w:hAnsi="Roboto" w:cs="DokChampa"/>
                <w:b/>
                <w:bCs/>
                <w:color w:val="000000"/>
                <w:sz w:val="20"/>
                <w:szCs w:val="20"/>
              </w:rPr>
            </w:pPr>
            <w:r w:rsidRPr="00411B47">
              <w:rPr>
                <w:rFonts w:ascii="Roboto" w:eastAsia="Wandohope" w:hAnsi="Roboto" w:cs="DokChampa"/>
                <w:bCs/>
                <w:color w:val="000000"/>
                <w:sz w:val="20"/>
                <w:szCs w:val="20"/>
              </w:rPr>
              <w:t>Cuotas de las actividades</w:t>
            </w:r>
          </w:p>
        </w:tc>
        <w:tc>
          <w:tcPr>
            <w:tcW w:w="1294" w:type="dxa"/>
          </w:tcPr>
          <w:p w14:paraId="7C5DAF79"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458" w:type="dxa"/>
            <w:shd w:val="clear" w:color="auto" w:fill="FFC000"/>
          </w:tcPr>
          <w:p w14:paraId="3121AEA4"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3</w:t>
            </w:r>
          </w:p>
        </w:tc>
        <w:tc>
          <w:tcPr>
            <w:tcW w:w="2784" w:type="dxa"/>
          </w:tcPr>
          <w:p w14:paraId="7435A2D1" w14:textId="77777777" w:rsidR="00411B47" w:rsidRPr="00411B47" w:rsidRDefault="00411B47" w:rsidP="00F05D5F">
            <w:pPr>
              <w:tabs>
                <w:tab w:val="left" w:pos="8838"/>
              </w:tabs>
              <w:rPr>
                <w:rFonts w:ascii="Roboto" w:eastAsia="Wandohope" w:hAnsi="Roboto" w:cs="DokChampa"/>
                <w:b/>
                <w:bCs/>
                <w:color w:val="000000"/>
                <w:sz w:val="20"/>
                <w:szCs w:val="20"/>
              </w:rPr>
            </w:pPr>
          </w:p>
        </w:tc>
        <w:tc>
          <w:tcPr>
            <w:tcW w:w="1270" w:type="dxa"/>
          </w:tcPr>
          <w:p w14:paraId="48B41294"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r>
      <w:tr w:rsidR="00411B47" w:rsidRPr="00411B47" w14:paraId="25765DB6" w14:textId="77777777" w:rsidTr="00F05D5F">
        <w:tc>
          <w:tcPr>
            <w:tcW w:w="393" w:type="dxa"/>
            <w:shd w:val="clear" w:color="auto" w:fill="FFC000"/>
          </w:tcPr>
          <w:p w14:paraId="1DB942D0"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4</w:t>
            </w:r>
          </w:p>
        </w:tc>
        <w:tc>
          <w:tcPr>
            <w:tcW w:w="2863" w:type="dxa"/>
            <w:gridSpan w:val="2"/>
          </w:tcPr>
          <w:p w14:paraId="6744DEE1" w14:textId="77777777" w:rsidR="00411B47" w:rsidRPr="00411B47" w:rsidRDefault="00411B47" w:rsidP="00F05D5F">
            <w:pPr>
              <w:tabs>
                <w:tab w:val="left" w:pos="8838"/>
              </w:tabs>
              <w:rPr>
                <w:rFonts w:ascii="Roboto" w:eastAsia="Wandohope" w:hAnsi="Roboto" w:cs="DokChampa"/>
                <w:b/>
                <w:bCs/>
                <w:color w:val="000000"/>
                <w:sz w:val="20"/>
                <w:szCs w:val="20"/>
              </w:rPr>
            </w:pPr>
            <w:r w:rsidRPr="00411B47">
              <w:rPr>
                <w:rFonts w:ascii="Roboto" w:eastAsia="Wandohope" w:hAnsi="Roboto" w:cs="DokChampa"/>
                <w:bCs/>
                <w:color w:val="000000"/>
                <w:sz w:val="20"/>
                <w:szCs w:val="20"/>
              </w:rPr>
              <w:t xml:space="preserve">Subvención solicitada </w:t>
            </w:r>
            <w:r w:rsidRPr="00411B47">
              <w:rPr>
                <w:rFonts w:ascii="Roboto" w:eastAsia="Wandohope" w:hAnsi="Roboto" w:cs="DokChampa"/>
                <w:bCs/>
                <w:iCs/>
                <w:color w:val="000000"/>
                <w:sz w:val="20"/>
                <w:szCs w:val="20"/>
              </w:rPr>
              <w:t>(*D)</w:t>
            </w:r>
          </w:p>
        </w:tc>
        <w:tc>
          <w:tcPr>
            <w:tcW w:w="1294" w:type="dxa"/>
          </w:tcPr>
          <w:p w14:paraId="58275C37"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458" w:type="dxa"/>
            <w:shd w:val="clear" w:color="auto" w:fill="FFC000"/>
          </w:tcPr>
          <w:p w14:paraId="79099B32"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4</w:t>
            </w:r>
          </w:p>
        </w:tc>
        <w:tc>
          <w:tcPr>
            <w:tcW w:w="2784" w:type="dxa"/>
          </w:tcPr>
          <w:p w14:paraId="0093B89E" w14:textId="77777777" w:rsidR="00411B47" w:rsidRPr="00411B47" w:rsidRDefault="00411B47" w:rsidP="00F05D5F">
            <w:pPr>
              <w:tabs>
                <w:tab w:val="left" w:pos="8838"/>
              </w:tabs>
              <w:rPr>
                <w:rFonts w:ascii="Roboto" w:eastAsia="Wandohope" w:hAnsi="Roboto" w:cs="DokChampa"/>
                <w:b/>
                <w:bCs/>
                <w:color w:val="000000"/>
                <w:sz w:val="20"/>
                <w:szCs w:val="20"/>
              </w:rPr>
            </w:pPr>
          </w:p>
        </w:tc>
        <w:tc>
          <w:tcPr>
            <w:tcW w:w="1270" w:type="dxa"/>
          </w:tcPr>
          <w:p w14:paraId="3E1E24CB"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r>
      <w:tr w:rsidR="00411B47" w:rsidRPr="00411B47" w14:paraId="73C4242E" w14:textId="77777777" w:rsidTr="00F05D5F">
        <w:tc>
          <w:tcPr>
            <w:tcW w:w="3256" w:type="dxa"/>
            <w:gridSpan w:val="3"/>
            <w:shd w:val="clear" w:color="auto" w:fill="FFC000"/>
          </w:tcPr>
          <w:p w14:paraId="48F5C584" w14:textId="77777777" w:rsidR="00411B47" w:rsidRPr="00411B47" w:rsidRDefault="00411B47" w:rsidP="00F05D5F">
            <w:pPr>
              <w:tabs>
                <w:tab w:val="left" w:pos="8838"/>
              </w:tabs>
              <w:jc w:val="right"/>
              <w:rPr>
                <w:rFonts w:ascii="Roboto" w:eastAsia="Wandohope" w:hAnsi="Roboto" w:cs="DokChampa"/>
                <w:b/>
                <w:bCs/>
                <w:color w:val="000000"/>
                <w:sz w:val="20"/>
                <w:szCs w:val="20"/>
              </w:rPr>
            </w:pPr>
            <w:r w:rsidRPr="00411B47">
              <w:rPr>
                <w:rFonts w:ascii="Roboto" w:eastAsia="Wandohope" w:hAnsi="Roboto" w:cs="DokChampa"/>
                <w:bCs/>
                <w:color w:val="000000"/>
                <w:sz w:val="20"/>
                <w:szCs w:val="20"/>
              </w:rPr>
              <w:t>Presupuesto total de ingresos</w:t>
            </w:r>
          </w:p>
        </w:tc>
        <w:tc>
          <w:tcPr>
            <w:tcW w:w="1294" w:type="dxa"/>
          </w:tcPr>
          <w:p w14:paraId="17A72DDA"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3242" w:type="dxa"/>
            <w:gridSpan w:val="2"/>
            <w:shd w:val="clear" w:color="auto" w:fill="FFC000"/>
          </w:tcPr>
          <w:p w14:paraId="0396AFF5" w14:textId="77777777" w:rsidR="00411B47" w:rsidRPr="00411B47" w:rsidRDefault="00411B47" w:rsidP="00F05D5F">
            <w:pPr>
              <w:tabs>
                <w:tab w:val="left" w:pos="8838"/>
              </w:tabs>
              <w:jc w:val="right"/>
              <w:rPr>
                <w:rFonts w:ascii="Roboto" w:eastAsia="Wandohope" w:hAnsi="Roboto" w:cs="DokChampa"/>
                <w:b/>
                <w:bCs/>
                <w:color w:val="000000"/>
                <w:sz w:val="20"/>
                <w:szCs w:val="20"/>
              </w:rPr>
            </w:pPr>
            <w:r w:rsidRPr="00411B47">
              <w:rPr>
                <w:rFonts w:ascii="Roboto" w:eastAsia="Wandohope" w:hAnsi="Roboto" w:cs="DokChampa"/>
                <w:bCs/>
                <w:color w:val="000000"/>
                <w:sz w:val="20"/>
                <w:szCs w:val="20"/>
              </w:rPr>
              <w:t>Presupuesto total de gastos</w:t>
            </w:r>
          </w:p>
        </w:tc>
        <w:tc>
          <w:tcPr>
            <w:tcW w:w="1270" w:type="dxa"/>
          </w:tcPr>
          <w:p w14:paraId="46E9007A"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r>
    </w:tbl>
    <w:p w14:paraId="46ACED13" w14:textId="77777777" w:rsidR="00411B47" w:rsidRPr="00411B47" w:rsidRDefault="00411B47" w:rsidP="00411B47">
      <w:pPr>
        <w:tabs>
          <w:tab w:val="left" w:pos="8838"/>
        </w:tabs>
        <w:jc w:val="both"/>
        <w:rPr>
          <w:rFonts w:ascii="Roboto" w:eastAsia="Wandohope" w:hAnsi="Roboto" w:cs="DokChampa"/>
          <w:b/>
          <w:bCs/>
          <w:color w:val="000000"/>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2791"/>
        <w:gridCol w:w="331"/>
        <w:gridCol w:w="1131"/>
        <w:gridCol w:w="451"/>
        <w:gridCol w:w="2697"/>
        <w:gridCol w:w="1134"/>
      </w:tblGrid>
      <w:tr w:rsidR="00411B47" w:rsidRPr="00411B47" w14:paraId="73EC9874" w14:textId="77777777" w:rsidTr="00F05D5F">
        <w:tc>
          <w:tcPr>
            <w:tcW w:w="532" w:type="dxa"/>
            <w:shd w:val="clear" w:color="auto" w:fill="FFC000"/>
          </w:tcPr>
          <w:p w14:paraId="730FCF2F"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En</w:t>
            </w:r>
          </w:p>
        </w:tc>
        <w:tc>
          <w:tcPr>
            <w:tcW w:w="2791" w:type="dxa"/>
          </w:tcPr>
          <w:p w14:paraId="408C43BF"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331" w:type="dxa"/>
            <w:shd w:val="clear" w:color="auto" w:fill="FFC000"/>
          </w:tcPr>
          <w:p w14:paraId="600FD206"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a</w:t>
            </w:r>
          </w:p>
        </w:tc>
        <w:tc>
          <w:tcPr>
            <w:tcW w:w="1131" w:type="dxa"/>
          </w:tcPr>
          <w:p w14:paraId="59F90FA3"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451" w:type="dxa"/>
            <w:shd w:val="clear" w:color="auto" w:fill="FFC000"/>
          </w:tcPr>
          <w:p w14:paraId="42D9C9CA"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de</w:t>
            </w:r>
          </w:p>
        </w:tc>
        <w:tc>
          <w:tcPr>
            <w:tcW w:w="2697" w:type="dxa"/>
          </w:tcPr>
          <w:p w14:paraId="381F219A" w14:textId="77777777" w:rsidR="00411B47" w:rsidRPr="00411B47" w:rsidRDefault="00411B47" w:rsidP="00F05D5F">
            <w:pPr>
              <w:tabs>
                <w:tab w:val="left" w:pos="8838"/>
              </w:tabs>
              <w:jc w:val="center"/>
              <w:rPr>
                <w:rFonts w:ascii="Roboto" w:eastAsia="Wandohope" w:hAnsi="Roboto" w:cs="DokChampa"/>
                <w:b/>
                <w:bCs/>
                <w:color w:val="000000"/>
                <w:sz w:val="20"/>
                <w:szCs w:val="20"/>
              </w:rPr>
            </w:pPr>
          </w:p>
        </w:tc>
        <w:tc>
          <w:tcPr>
            <w:tcW w:w="1134" w:type="dxa"/>
            <w:shd w:val="clear" w:color="auto" w:fill="FFC000"/>
          </w:tcPr>
          <w:p w14:paraId="1D58D4E8" w14:textId="77777777" w:rsidR="00411B47" w:rsidRPr="00411B47" w:rsidRDefault="00411B47" w:rsidP="00F05D5F">
            <w:pPr>
              <w:tabs>
                <w:tab w:val="left" w:pos="8838"/>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de 2026</w:t>
            </w:r>
          </w:p>
        </w:tc>
      </w:tr>
    </w:tbl>
    <w:p w14:paraId="56A1819E" w14:textId="77777777" w:rsidR="00411B47" w:rsidRPr="00411B47" w:rsidRDefault="00411B47" w:rsidP="00411B47">
      <w:pPr>
        <w:tabs>
          <w:tab w:val="left" w:pos="8838"/>
        </w:tabs>
        <w:rPr>
          <w:rFonts w:ascii="Roboto" w:eastAsia="Wandohope" w:hAnsi="Roboto" w:cs="DokChampa"/>
          <w:b/>
          <w:bCs/>
          <w:color w:val="000000"/>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411B47" w:rsidRPr="00411B47" w14:paraId="629013EB" w14:textId="77777777" w:rsidTr="00F05D5F">
        <w:tc>
          <w:tcPr>
            <w:tcW w:w="9067" w:type="dxa"/>
            <w:shd w:val="clear" w:color="auto" w:fill="FFC000"/>
          </w:tcPr>
          <w:p w14:paraId="0CF65E66" w14:textId="77777777" w:rsidR="00411B47" w:rsidRPr="00411B47" w:rsidRDefault="00411B47" w:rsidP="00F05D5F">
            <w:pPr>
              <w:tabs>
                <w:tab w:val="num" w:pos="912"/>
              </w:tabs>
              <w:jc w:val="center"/>
              <w:rPr>
                <w:rFonts w:ascii="Roboto" w:eastAsia="Wandohope" w:hAnsi="Roboto" w:cs="DokChampa"/>
                <w:b/>
                <w:bCs/>
                <w:color w:val="000000"/>
                <w:sz w:val="20"/>
                <w:szCs w:val="20"/>
              </w:rPr>
            </w:pPr>
            <w:r w:rsidRPr="00411B47">
              <w:rPr>
                <w:rFonts w:ascii="Roboto" w:eastAsia="Wandohope" w:hAnsi="Roboto" w:cs="DokChampa"/>
                <w:bCs/>
                <w:color w:val="000000"/>
                <w:sz w:val="20"/>
                <w:szCs w:val="20"/>
              </w:rPr>
              <w:t>EL/LA PRESIDENTE/A DE LA ENTIDAD</w:t>
            </w:r>
          </w:p>
        </w:tc>
      </w:tr>
      <w:tr w:rsidR="00411B47" w:rsidRPr="00411B47" w14:paraId="0E5368FB" w14:textId="77777777" w:rsidTr="00F05D5F">
        <w:tc>
          <w:tcPr>
            <w:tcW w:w="9067" w:type="dxa"/>
          </w:tcPr>
          <w:p w14:paraId="4C59064C" w14:textId="77777777" w:rsidR="00411B47" w:rsidRPr="00411B47" w:rsidRDefault="00411B47" w:rsidP="00F05D5F">
            <w:pPr>
              <w:tabs>
                <w:tab w:val="num" w:pos="912"/>
              </w:tabs>
              <w:jc w:val="center"/>
              <w:rPr>
                <w:rFonts w:ascii="Roboto" w:eastAsia="Wandohope" w:hAnsi="Roboto" w:cs="DokChampa"/>
                <w:b/>
                <w:bCs/>
                <w:color w:val="000000"/>
                <w:sz w:val="20"/>
                <w:szCs w:val="20"/>
              </w:rPr>
            </w:pPr>
            <w:r w:rsidRPr="00411B47">
              <w:rPr>
                <w:rFonts w:ascii="Roboto" w:eastAsia="Wandohope" w:hAnsi="Roboto" w:cs="DokChampa"/>
                <w:sz w:val="20"/>
                <w:szCs w:val="20"/>
              </w:rPr>
              <w:t>(Fecha y firma digital en el encabezamiento)</w:t>
            </w:r>
          </w:p>
        </w:tc>
      </w:tr>
    </w:tbl>
    <w:p w14:paraId="30EF10B8" w14:textId="77777777" w:rsidR="00411B47" w:rsidRPr="00411B47" w:rsidRDefault="00411B47" w:rsidP="00411B47">
      <w:pPr>
        <w:tabs>
          <w:tab w:val="left" w:pos="8838"/>
        </w:tabs>
        <w:jc w:val="both"/>
        <w:rPr>
          <w:rFonts w:ascii="Roboto" w:eastAsia="Wandohope" w:hAnsi="Roboto" w:cs="DokChampa"/>
          <w:b/>
          <w:bCs/>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411B47" w:rsidRPr="007A0D68" w14:paraId="50B2D627" w14:textId="77777777" w:rsidTr="00F05D5F">
        <w:tc>
          <w:tcPr>
            <w:tcW w:w="9062" w:type="dxa"/>
          </w:tcPr>
          <w:p w14:paraId="5E612AC6" w14:textId="77777777" w:rsidR="00411B47" w:rsidRPr="007A0D68" w:rsidRDefault="00411B47" w:rsidP="00F05D5F">
            <w:pPr>
              <w:pBdr>
                <w:top w:val="single" w:sz="4" w:space="1" w:color="auto"/>
                <w:left w:val="single" w:sz="4" w:space="4" w:color="auto"/>
                <w:bottom w:val="single" w:sz="4" w:space="1" w:color="auto"/>
                <w:right w:val="single" w:sz="4" w:space="4" w:color="auto"/>
              </w:pBdr>
              <w:jc w:val="both"/>
              <w:rPr>
                <w:rFonts w:ascii="Roboto" w:eastAsia="Wandohope" w:hAnsi="Roboto" w:cs="DokChampa"/>
                <w:b/>
                <w:bCs/>
                <w:color w:val="000000"/>
                <w:spacing w:val="-3"/>
                <w:sz w:val="16"/>
                <w:szCs w:val="16"/>
              </w:rPr>
            </w:pPr>
            <w:r w:rsidRPr="007A0D68">
              <w:rPr>
                <w:rFonts w:ascii="Roboto" w:eastAsia="Wandohope" w:hAnsi="Roboto" w:cs="DokChampa"/>
                <w:bCs/>
                <w:color w:val="000000"/>
                <w:spacing w:val="-3"/>
                <w:sz w:val="16"/>
                <w:szCs w:val="16"/>
              </w:rPr>
              <w:t xml:space="preserve">INFORMACIÓN BÁSICA SOBRE PROTECCIÓN DE DATOS: De conformidad a lo dispuesto en la actual normativa de Protección de Datos de Carácter Personal, le informamos que el responsable de tratamiento de los datos de carácter personal recogidos en este documento es el AYUNTAMIENTO DE VILLAQUILAMBRE, cuya finalidad es poder atender las solicitudes y cualquier tipo de gestión realizada por esta administración. Sus datos no se cederán a terceros, salvo por obligación legal. Tiene usted derecho a acceder, rectificar o suprimir los datos erróneos, solicitar la limitación del tratamiento de sus datos, así como oponerse o retirar el consentimiento en cualquier momento. Puede presentar su propia solicitud o solicitar nuestros formularios, siempre acompañados de una copia de su DNI para acreditar su identidad a través de la SEDE ELECTRÓNICA (LEY 39/2015 </w:t>
            </w:r>
            <w:proofErr w:type="spellStart"/>
            <w:r w:rsidRPr="007A0D68">
              <w:rPr>
                <w:rFonts w:ascii="Roboto" w:eastAsia="Wandohope" w:hAnsi="Roboto" w:cs="DokChampa"/>
                <w:bCs/>
                <w:color w:val="000000"/>
                <w:spacing w:val="-3"/>
                <w:sz w:val="16"/>
                <w:szCs w:val="16"/>
              </w:rPr>
              <w:t>AAPP</w:t>
            </w:r>
            <w:proofErr w:type="spellEnd"/>
            <w:r w:rsidRPr="007A0D68">
              <w:rPr>
                <w:rFonts w:ascii="Roboto" w:eastAsia="Wandohope" w:hAnsi="Roboto" w:cs="DokChampa"/>
                <w:bCs/>
                <w:color w:val="000000"/>
                <w:spacing w:val="-3"/>
                <w:sz w:val="16"/>
                <w:szCs w:val="16"/>
              </w:rPr>
              <w:t xml:space="preserve"> - PAC) o en PLAZA DE LA </w:t>
            </w:r>
            <w:proofErr w:type="spellStart"/>
            <w:r w:rsidRPr="007A0D68">
              <w:rPr>
                <w:rFonts w:ascii="Roboto" w:eastAsia="Wandohope" w:hAnsi="Roboto" w:cs="DokChampa"/>
                <w:bCs/>
                <w:color w:val="000000"/>
                <w:spacing w:val="-3"/>
                <w:sz w:val="16"/>
                <w:szCs w:val="16"/>
              </w:rPr>
              <w:t>CONSTITUCION</w:t>
            </w:r>
            <w:proofErr w:type="spellEnd"/>
            <w:r w:rsidRPr="007A0D68">
              <w:rPr>
                <w:rFonts w:ascii="Roboto" w:eastAsia="Wandohope" w:hAnsi="Roboto" w:cs="DokChampa"/>
                <w:bCs/>
                <w:color w:val="000000"/>
                <w:spacing w:val="-3"/>
                <w:sz w:val="16"/>
                <w:szCs w:val="16"/>
              </w:rPr>
              <w:t>, S/N, 24193. VILLAQUILAMBRE (LEÓN) o mediante correo electrónico</w:t>
            </w:r>
            <w:r w:rsidRPr="007A0D68">
              <w:rPr>
                <w:rFonts w:ascii="Roboto" w:eastAsia="Wandohope" w:hAnsi="Roboto" w:cs="DokChampa"/>
                <w:bCs/>
                <w:color w:val="000000"/>
                <w:sz w:val="16"/>
                <w:szCs w:val="16"/>
              </w:rPr>
              <w:t xml:space="preserve"> </w:t>
            </w:r>
            <w:hyperlink r:id="rId8" w:history="1">
              <w:r w:rsidRPr="007A0D68">
                <w:rPr>
                  <w:rStyle w:val="Hipervnculo"/>
                  <w:rFonts w:ascii="Roboto" w:eastAsia="Wandohope" w:hAnsi="Roboto" w:cs="DokChampa"/>
                  <w:bCs/>
                  <w:spacing w:val="-3"/>
                  <w:sz w:val="16"/>
                  <w:szCs w:val="16"/>
                </w:rPr>
                <w:t>juventud@villaquilambre.es</w:t>
              </w:r>
            </w:hyperlink>
            <w:r w:rsidRPr="007A0D68">
              <w:rPr>
                <w:rFonts w:ascii="Roboto" w:eastAsia="Wandohope" w:hAnsi="Roboto" w:cs="DokChampa"/>
                <w:bCs/>
                <w:color w:val="000000"/>
                <w:spacing w:val="-3"/>
                <w:sz w:val="16"/>
                <w:szCs w:val="16"/>
              </w:rPr>
              <w:t xml:space="preserve">. Puede consultar la información adicional y detallada sobre Protección de Datos solicitándola a través de la SEDE ELECTRÓNICA (LEY 39/2015 </w:t>
            </w:r>
            <w:proofErr w:type="spellStart"/>
            <w:r w:rsidRPr="007A0D68">
              <w:rPr>
                <w:rFonts w:ascii="Roboto" w:eastAsia="Wandohope" w:hAnsi="Roboto" w:cs="DokChampa"/>
                <w:bCs/>
                <w:color w:val="000000"/>
                <w:spacing w:val="-3"/>
                <w:sz w:val="16"/>
                <w:szCs w:val="16"/>
              </w:rPr>
              <w:t>AAPP</w:t>
            </w:r>
            <w:proofErr w:type="spellEnd"/>
            <w:r w:rsidRPr="007A0D68">
              <w:rPr>
                <w:rFonts w:ascii="Roboto" w:eastAsia="Wandohope" w:hAnsi="Roboto" w:cs="DokChampa"/>
                <w:bCs/>
                <w:color w:val="000000"/>
                <w:spacing w:val="-3"/>
                <w:sz w:val="16"/>
                <w:szCs w:val="16"/>
              </w:rPr>
              <w:t>- PAC).</w:t>
            </w:r>
          </w:p>
        </w:tc>
      </w:tr>
    </w:tbl>
    <w:p w14:paraId="497A428F"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(*A) Nombre del proyecto por el que se solicita la subvención.</w:t>
      </w:r>
    </w:p>
    <w:p w14:paraId="72583173"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(*B) Se indicarán, como mínimo, 3 objetivos realistas y específicos que se pretenden conseguir con este proyecto.</w:t>
      </w:r>
    </w:p>
    <w:p w14:paraId="3C6E1040"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(*C) Se detallará por el solicitante para ponderar según los criterios especificados en el punto 6 de las Bases de la Convocatoria.</w:t>
      </w:r>
    </w:p>
    <w:p w14:paraId="65722A4F"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w:t>
      </w:r>
      <w:proofErr w:type="spellStart"/>
      <w:r w:rsidRPr="007A0D68">
        <w:rPr>
          <w:rFonts w:ascii="Roboto" w:eastAsia="Wandohope" w:hAnsi="Roboto" w:cs="DokChampa"/>
          <w:bCs/>
          <w:i/>
          <w:color w:val="000000"/>
          <w:sz w:val="16"/>
          <w:szCs w:val="16"/>
        </w:rPr>
        <w:t>C1</w:t>
      </w:r>
      <w:proofErr w:type="spellEnd"/>
      <w:r w:rsidRPr="007A0D68">
        <w:rPr>
          <w:rFonts w:ascii="Roboto" w:eastAsia="Wandohope" w:hAnsi="Roboto" w:cs="DokChampa"/>
          <w:bCs/>
          <w:i/>
          <w:color w:val="000000"/>
          <w:sz w:val="16"/>
          <w:szCs w:val="16"/>
        </w:rPr>
        <w:t>) Fecha de registro en la Junta de Castilla y León.</w:t>
      </w:r>
    </w:p>
    <w:p w14:paraId="67CE0857"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w:t>
      </w:r>
      <w:proofErr w:type="spellStart"/>
      <w:r w:rsidRPr="007A0D68">
        <w:rPr>
          <w:rFonts w:ascii="Roboto" w:eastAsia="Wandohope" w:hAnsi="Roboto" w:cs="DokChampa"/>
          <w:bCs/>
          <w:i/>
          <w:color w:val="000000"/>
          <w:sz w:val="16"/>
          <w:szCs w:val="16"/>
        </w:rPr>
        <w:t>C2</w:t>
      </w:r>
      <w:proofErr w:type="spellEnd"/>
      <w:r w:rsidRPr="007A0D68">
        <w:rPr>
          <w:rFonts w:ascii="Roboto" w:eastAsia="Wandohope" w:hAnsi="Roboto" w:cs="DokChampa"/>
          <w:bCs/>
          <w:i/>
          <w:color w:val="000000"/>
          <w:sz w:val="16"/>
          <w:szCs w:val="16"/>
        </w:rPr>
        <w:t>) Fecha del acta que recoge la directiva actual.</w:t>
      </w:r>
    </w:p>
    <w:p w14:paraId="6622E42B"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w:t>
      </w:r>
      <w:proofErr w:type="spellStart"/>
      <w:r w:rsidRPr="007A0D68">
        <w:rPr>
          <w:rFonts w:ascii="Roboto" w:eastAsia="Wandohope" w:hAnsi="Roboto" w:cs="DokChampa"/>
          <w:bCs/>
          <w:i/>
          <w:color w:val="000000"/>
          <w:sz w:val="16"/>
          <w:szCs w:val="16"/>
        </w:rPr>
        <w:t>C3</w:t>
      </w:r>
      <w:proofErr w:type="spellEnd"/>
      <w:r w:rsidRPr="007A0D68">
        <w:rPr>
          <w:rFonts w:ascii="Roboto" w:eastAsia="Wandohope" w:hAnsi="Roboto" w:cs="DokChampa"/>
          <w:bCs/>
          <w:i/>
          <w:color w:val="000000"/>
          <w:sz w:val="16"/>
          <w:szCs w:val="16"/>
        </w:rPr>
        <w:t>) Número de socios y adjuntar certificado de socios que incluya su nombre, apellidos, D.N.I./</w:t>
      </w:r>
      <w:proofErr w:type="spellStart"/>
      <w:r w:rsidRPr="007A0D68">
        <w:rPr>
          <w:rFonts w:ascii="Roboto" w:eastAsia="Wandohope" w:hAnsi="Roboto" w:cs="DokChampa"/>
          <w:bCs/>
          <w:i/>
          <w:color w:val="000000"/>
          <w:sz w:val="16"/>
          <w:szCs w:val="16"/>
        </w:rPr>
        <w:t>N.I.E</w:t>
      </w:r>
      <w:proofErr w:type="spellEnd"/>
      <w:r w:rsidRPr="007A0D68">
        <w:rPr>
          <w:rFonts w:ascii="Roboto" w:eastAsia="Wandohope" w:hAnsi="Roboto" w:cs="DokChampa"/>
          <w:bCs/>
          <w:i/>
          <w:color w:val="000000"/>
          <w:sz w:val="16"/>
          <w:szCs w:val="16"/>
        </w:rPr>
        <w:t xml:space="preserve">./pasaporte y fecha de nacimiento. </w:t>
      </w:r>
    </w:p>
    <w:p w14:paraId="63983B68"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w:t>
      </w:r>
      <w:proofErr w:type="spellStart"/>
      <w:r w:rsidRPr="007A0D68">
        <w:rPr>
          <w:rFonts w:ascii="Roboto" w:eastAsia="Wandohope" w:hAnsi="Roboto" w:cs="DokChampa"/>
          <w:bCs/>
          <w:i/>
          <w:color w:val="000000"/>
          <w:sz w:val="16"/>
          <w:szCs w:val="16"/>
        </w:rPr>
        <w:t>C4</w:t>
      </w:r>
      <w:proofErr w:type="spellEnd"/>
      <w:r w:rsidRPr="007A0D68">
        <w:rPr>
          <w:rFonts w:ascii="Roboto" w:eastAsia="Wandohope" w:hAnsi="Roboto" w:cs="DokChampa"/>
          <w:bCs/>
          <w:i/>
          <w:color w:val="000000"/>
          <w:sz w:val="16"/>
          <w:szCs w:val="16"/>
        </w:rPr>
        <w:t xml:space="preserve">) </w:t>
      </w:r>
      <w:proofErr w:type="gramStart"/>
      <w:r w:rsidRPr="007A0D68">
        <w:rPr>
          <w:rFonts w:ascii="Roboto" w:eastAsia="Wandohope" w:hAnsi="Roboto" w:cs="DokChampa"/>
          <w:bCs/>
          <w:i/>
          <w:color w:val="000000"/>
          <w:sz w:val="16"/>
          <w:szCs w:val="16"/>
        </w:rPr>
        <w:t>Link</w:t>
      </w:r>
      <w:proofErr w:type="gramEnd"/>
      <w:r w:rsidRPr="007A0D68">
        <w:rPr>
          <w:rFonts w:ascii="Roboto" w:eastAsia="Wandohope" w:hAnsi="Roboto" w:cs="DokChampa"/>
          <w:bCs/>
          <w:i/>
          <w:color w:val="000000"/>
          <w:sz w:val="16"/>
          <w:szCs w:val="16"/>
        </w:rPr>
        <w:t xml:space="preserve"> de la web y/o del perfil de la entidad en redes sociales que suman en esta valoración (hasta máximo 3).</w:t>
      </w:r>
    </w:p>
    <w:p w14:paraId="622BF34C"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w:t>
      </w:r>
      <w:proofErr w:type="spellStart"/>
      <w:r w:rsidRPr="007A0D68">
        <w:rPr>
          <w:rFonts w:ascii="Roboto" w:eastAsia="Wandohope" w:hAnsi="Roboto" w:cs="DokChampa"/>
          <w:bCs/>
          <w:i/>
          <w:color w:val="000000"/>
          <w:sz w:val="16"/>
          <w:szCs w:val="16"/>
        </w:rPr>
        <w:t>C5</w:t>
      </w:r>
      <w:proofErr w:type="spellEnd"/>
      <w:r w:rsidRPr="007A0D68">
        <w:rPr>
          <w:rFonts w:ascii="Roboto" w:eastAsia="Wandohope" w:hAnsi="Roboto" w:cs="DokChampa"/>
          <w:bCs/>
          <w:i/>
          <w:color w:val="000000"/>
          <w:sz w:val="16"/>
          <w:szCs w:val="16"/>
        </w:rPr>
        <w:t>) Consejo de la Juventud de Villaquilambre: Cargo en la directiva (indicar 1 o 2) o entidad miembro (marcar con “x”).</w:t>
      </w:r>
    </w:p>
    <w:p w14:paraId="4B21A7BD"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w:t>
      </w:r>
      <w:proofErr w:type="spellStart"/>
      <w:r w:rsidRPr="007A0D68">
        <w:rPr>
          <w:rFonts w:ascii="Roboto" w:eastAsia="Wandohope" w:hAnsi="Roboto" w:cs="DokChampa"/>
          <w:bCs/>
          <w:i/>
          <w:color w:val="000000"/>
          <w:sz w:val="16"/>
          <w:szCs w:val="16"/>
        </w:rPr>
        <w:t>C6</w:t>
      </w:r>
      <w:proofErr w:type="spellEnd"/>
      <w:r w:rsidRPr="007A0D68">
        <w:rPr>
          <w:rFonts w:ascii="Roboto" w:eastAsia="Wandohope" w:hAnsi="Roboto" w:cs="DokChampa"/>
          <w:bCs/>
          <w:i/>
          <w:color w:val="000000"/>
          <w:sz w:val="16"/>
          <w:szCs w:val="16"/>
        </w:rPr>
        <w:t>) Consejo de la Juventud de Villaquilambre: Fechas de asistencia que han de computarse en el último año a contar desde la publicación de estas bases específicas (hasta máximo 3).</w:t>
      </w:r>
    </w:p>
    <w:p w14:paraId="652CE489"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w:t>
      </w:r>
      <w:proofErr w:type="spellStart"/>
      <w:r w:rsidRPr="007A0D68">
        <w:rPr>
          <w:rFonts w:ascii="Roboto" w:eastAsia="Wandohope" w:hAnsi="Roboto" w:cs="DokChampa"/>
          <w:bCs/>
          <w:i/>
          <w:color w:val="000000"/>
          <w:sz w:val="16"/>
          <w:szCs w:val="16"/>
        </w:rPr>
        <w:t>C7</w:t>
      </w:r>
      <w:proofErr w:type="spellEnd"/>
      <w:r w:rsidRPr="007A0D68">
        <w:rPr>
          <w:rFonts w:ascii="Roboto" w:eastAsia="Wandohope" w:hAnsi="Roboto" w:cs="DokChampa"/>
          <w:bCs/>
          <w:i/>
          <w:color w:val="000000"/>
          <w:sz w:val="16"/>
          <w:szCs w:val="16"/>
        </w:rPr>
        <w:t xml:space="preserve">) Actividades: Participación en los eventos </w:t>
      </w:r>
      <w:proofErr w:type="spellStart"/>
      <w:r w:rsidRPr="007A0D68">
        <w:rPr>
          <w:rFonts w:ascii="Roboto" w:eastAsia="Wandohope" w:hAnsi="Roboto" w:cs="DokChampa"/>
          <w:bCs/>
          <w:i/>
          <w:color w:val="000000"/>
          <w:sz w:val="16"/>
          <w:szCs w:val="16"/>
        </w:rPr>
        <w:t>Findexoven´25</w:t>
      </w:r>
      <w:proofErr w:type="spellEnd"/>
      <w:r w:rsidRPr="007A0D68">
        <w:rPr>
          <w:rFonts w:ascii="Roboto" w:eastAsia="Wandohope" w:hAnsi="Roboto" w:cs="DokChampa"/>
          <w:bCs/>
          <w:i/>
          <w:color w:val="000000"/>
          <w:sz w:val="16"/>
          <w:szCs w:val="16"/>
        </w:rPr>
        <w:t xml:space="preserve"> y </w:t>
      </w:r>
      <w:proofErr w:type="spellStart"/>
      <w:r w:rsidRPr="007A0D68">
        <w:rPr>
          <w:rFonts w:ascii="Roboto" w:eastAsia="Wandohope" w:hAnsi="Roboto" w:cs="DokChampa"/>
          <w:bCs/>
          <w:i/>
          <w:color w:val="000000"/>
          <w:sz w:val="16"/>
          <w:szCs w:val="16"/>
        </w:rPr>
        <w:t>Juegaquilambre´26</w:t>
      </w:r>
      <w:proofErr w:type="spellEnd"/>
      <w:r w:rsidRPr="007A0D68">
        <w:rPr>
          <w:rFonts w:ascii="Roboto" w:eastAsia="Wandohope" w:hAnsi="Roboto" w:cs="DokChampa"/>
          <w:bCs/>
          <w:i/>
          <w:color w:val="000000"/>
          <w:sz w:val="16"/>
          <w:szCs w:val="16"/>
        </w:rPr>
        <w:t>.</w:t>
      </w:r>
    </w:p>
    <w:p w14:paraId="064844AC"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w:t>
      </w:r>
      <w:proofErr w:type="spellStart"/>
      <w:r w:rsidRPr="007A0D68">
        <w:rPr>
          <w:rFonts w:ascii="Roboto" w:eastAsia="Wandohope" w:hAnsi="Roboto" w:cs="DokChampa"/>
          <w:bCs/>
          <w:i/>
          <w:color w:val="000000"/>
          <w:sz w:val="16"/>
          <w:szCs w:val="16"/>
        </w:rPr>
        <w:t>C8</w:t>
      </w:r>
      <w:proofErr w:type="spellEnd"/>
      <w:r w:rsidRPr="007A0D68">
        <w:rPr>
          <w:rFonts w:ascii="Roboto" w:eastAsia="Wandohope" w:hAnsi="Roboto" w:cs="DokChampa"/>
          <w:bCs/>
          <w:i/>
          <w:color w:val="000000"/>
          <w:sz w:val="16"/>
          <w:szCs w:val="16"/>
        </w:rPr>
        <w:t xml:space="preserve">) Actividades: Participación en el programa de </w:t>
      </w:r>
      <w:proofErr w:type="spellStart"/>
      <w:r w:rsidRPr="007A0D68">
        <w:rPr>
          <w:rFonts w:ascii="Roboto" w:eastAsia="Wandohope" w:hAnsi="Roboto" w:cs="DokChampa"/>
          <w:bCs/>
          <w:i/>
          <w:color w:val="000000"/>
          <w:sz w:val="16"/>
          <w:szCs w:val="16"/>
        </w:rPr>
        <w:t>Sep-Dic´25</w:t>
      </w:r>
      <w:proofErr w:type="spellEnd"/>
      <w:r w:rsidRPr="007A0D68">
        <w:rPr>
          <w:rFonts w:ascii="Roboto" w:eastAsia="Wandohope" w:hAnsi="Roboto" w:cs="DokChampa"/>
          <w:bCs/>
          <w:i/>
          <w:color w:val="000000"/>
          <w:sz w:val="16"/>
          <w:szCs w:val="16"/>
        </w:rPr>
        <w:t>.</w:t>
      </w:r>
    </w:p>
    <w:p w14:paraId="1D7F395A"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w:t>
      </w:r>
      <w:proofErr w:type="spellStart"/>
      <w:r w:rsidRPr="007A0D68">
        <w:rPr>
          <w:rFonts w:ascii="Roboto" w:eastAsia="Wandohope" w:hAnsi="Roboto" w:cs="DokChampa"/>
          <w:bCs/>
          <w:i/>
          <w:color w:val="000000"/>
          <w:sz w:val="16"/>
          <w:szCs w:val="16"/>
        </w:rPr>
        <w:t>C9</w:t>
      </w:r>
      <w:proofErr w:type="spellEnd"/>
      <w:r w:rsidRPr="007A0D68">
        <w:rPr>
          <w:rFonts w:ascii="Roboto" w:eastAsia="Wandohope" w:hAnsi="Roboto" w:cs="DokChampa"/>
          <w:bCs/>
          <w:i/>
          <w:color w:val="000000"/>
          <w:sz w:val="16"/>
          <w:szCs w:val="16"/>
        </w:rPr>
        <w:t>) Actividades: Participación en el programa de Ene-</w:t>
      </w:r>
      <w:proofErr w:type="spellStart"/>
      <w:r w:rsidRPr="007A0D68">
        <w:rPr>
          <w:rFonts w:ascii="Roboto" w:eastAsia="Wandohope" w:hAnsi="Roboto" w:cs="DokChampa"/>
          <w:bCs/>
          <w:i/>
          <w:color w:val="000000"/>
          <w:sz w:val="16"/>
          <w:szCs w:val="16"/>
        </w:rPr>
        <w:t>Jun´26</w:t>
      </w:r>
      <w:proofErr w:type="spellEnd"/>
      <w:r w:rsidRPr="007A0D68">
        <w:rPr>
          <w:rFonts w:ascii="Roboto" w:eastAsia="Wandohope" w:hAnsi="Roboto" w:cs="DokChampa"/>
          <w:bCs/>
          <w:i/>
          <w:color w:val="000000"/>
          <w:sz w:val="16"/>
          <w:szCs w:val="16"/>
        </w:rPr>
        <w:t>.</w:t>
      </w:r>
    </w:p>
    <w:p w14:paraId="34C7F462"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w:t>
      </w:r>
      <w:proofErr w:type="spellStart"/>
      <w:r w:rsidRPr="007A0D68">
        <w:rPr>
          <w:rFonts w:ascii="Roboto" w:eastAsia="Wandohope" w:hAnsi="Roboto" w:cs="DokChampa"/>
          <w:bCs/>
          <w:i/>
          <w:color w:val="000000"/>
          <w:sz w:val="16"/>
          <w:szCs w:val="16"/>
        </w:rPr>
        <w:t>C10</w:t>
      </w:r>
      <w:proofErr w:type="spellEnd"/>
      <w:r w:rsidRPr="007A0D68">
        <w:rPr>
          <w:rFonts w:ascii="Roboto" w:eastAsia="Wandohope" w:hAnsi="Roboto" w:cs="DokChampa"/>
          <w:bCs/>
          <w:i/>
          <w:color w:val="000000"/>
          <w:sz w:val="16"/>
          <w:szCs w:val="16"/>
        </w:rPr>
        <w:t xml:space="preserve">) Actividades: Participación en el programa de </w:t>
      </w:r>
      <w:proofErr w:type="spellStart"/>
      <w:r w:rsidRPr="007A0D68">
        <w:rPr>
          <w:rFonts w:ascii="Roboto" w:eastAsia="Wandohope" w:hAnsi="Roboto" w:cs="DokChampa"/>
          <w:bCs/>
          <w:i/>
          <w:color w:val="000000"/>
          <w:sz w:val="16"/>
          <w:szCs w:val="16"/>
        </w:rPr>
        <w:t>verano´26</w:t>
      </w:r>
      <w:proofErr w:type="spellEnd"/>
      <w:r w:rsidRPr="007A0D68">
        <w:rPr>
          <w:rFonts w:ascii="Roboto" w:eastAsia="Wandohope" w:hAnsi="Roboto" w:cs="DokChampa"/>
          <w:bCs/>
          <w:i/>
          <w:color w:val="000000"/>
          <w:sz w:val="16"/>
          <w:szCs w:val="16"/>
        </w:rPr>
        <w:t>.</w:t>
      </w:r>
    </w:p>
    <w:p w14:paraId="75F72066"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w:t>
      </w:r>
      <w:proofErr w:type="spellStart"/>
      <w:r w:rsidRPr="007A0D68">
        <w:rPr>
          <w:rFonts w:ascii="Roboto" w:eastAsia="Wandohope" w:hAnsi="Roboto" w:cs="DokChampa"/>
          <w:bCs/>
          <w:i/>
          <w:color w:val="000000"/>
          <w:sz w:val="16"/>
          <w:szCs w:val="16"/>
        </w:rPr>
        <w:t>C11</w:t>
      </w:r>
      <w:proofErr w:type="spellEnd"/>
      <w:r w:rsidRPr="007A0D68">
        <w:rPr>
          <w:rFonts w:ascii="Roboto" w:eastAsia="Wandohope" w:hAnsi="Roboto" w:cs="DokChampa"/>
          <w:bCs/>
          <w:i/>
          <w:color w:val="000000"/>
          <w:sz w:val="16"/>
          <w:szCs w:val="16"/>
        </w:rPr>
        <w:t>) Actividades: Propias en las que colabora el Ayuntamiento. Indicar el nombre de la actividad, fecha y lugar de desarrollo. Se justificará en el Anexo II adjuntando en la memoria fotográfica el cartel según el apartado CUARTO de las Bases de esta convocatoria y como mínimo 2 fotografías del desarrollo y participación. Se restará 1 punto en la próxima concurrencia de subvenciones de Juventud por cada actividad indicada y no realizada/justificada correctamente.</w:t>
      </w:r>
    </w:p>
    <w:p w14:paraId="24A2F03A"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w:t>
      </w:r>
      <w:proofErr w:type="spellStart"/>
      <w:r w:rsidRPr="007A0D68">
        <w:rPr>
          <w:rFonts w:ascii="Roboto" w:eastAsia="Wandohope" w:hAnsi="Roboto" w:cs="DokChampa"/>
          <w:bCs/>
          <w:i/>
          <w:color w:val="000000"/>
          <w:sz w:val="16"/>
          <w:szCs w:val="16"/>
        </w:rPr>
        <w:t>C12</w:t>
      </w:r>
      <w:proofErr w:type="spellEnd"/>
      <w:r w:rsidRPr="007A0D68">
        <w:rPr>
          <w:rFonts w:ascii="Roboto" w:eastAsia="Wandohope" w:hAnsi="Roboto" w:cs="DokChampa"/>
          <w:bCs/>
          <w:i/>
          <w:color w:val="000000"/>
          <w:sz w:val="16"/>
          <w:szCs w:val="16"/>
        </w:rPr>
        <w:t xml:space="preserve">) Indicar la puntuación atendiendo a la última convocatoria a la que concurrió la entidad. </w:t>
      </w:r>
    </w:p>
    <w:p w14:paraId="19E6AEA0" w14:textId="77777777" w:rsidR="00411B47" w:rsidRPr="007A0D68" w:rsidRDefault="00411B47" w:rsidP="00411B47">
      <w:pPr>
        <w:tabs>
          <w:tab w:val="left" w:pos="8838"/>
        </w:tabs>
        <w:jc w:val="both"/>
        <w:rPr>
          <w:rFonts w:ascii="Roboto" w:eastAsia="Wandohope" w:hAnsi="Roboto" w:cs="DokChampa"/>
          <w:b/>
          <w:bCs/>
          <w:i/>
          <w:color w:val="000000"/>
          <w:sz w:val="16"/>
          <w:szCs w:val="16"/>
        </w:rPr>
      </w:pPr>
      <w:r w:rsidRPr="007A0D68">
        <w:rPr>
          <w:rFonts w:ascii="Roboto" w:eastAsia="Wandohope" w:hAnsi="Roboto" w:cs="DokChampa"/>
          <w:bCs/>
          <w:i/>
          <w:color w:val="000000"/>
          <w:sz w:val="16"/>
          <w:szCs w:val="16"/>
        </w:rPr>
        <w:t xml:space="preserve">(*D) No podrá ser superior al máximo que fija la convocatoria, es decir, 3.000€. </w:t>
      </w:r>
    </w:p>
    <w:p w14:paraId="41C5E387" w14:textId="77777777" w:rsidR="00411B47" w:rsidRPr="007A0D68" w:rsidRDefault="00411B47" w:rsidP="00411B47">
      <w:pPr>
        <w:tabs>
          <w:tab w:val="left" w:pos="8838"/>
        </w:tabs>
        <w:jc w:val="both"/>
        <w:rPr>
          <w:rFonts w:ascii="Roboto" w:eastAsia="Wandohope" w:hAnsi="Roboto" w:cs="DokChampa"/>
          <w:b/>
          <w:bCs/>
          <w:i/>
          <w:color w:val="000000"/>
          <w:sz w:val="18"/>
          <w:szCs w:val="18"/>
        </w:rPr>
      </w:pPr>
    </w:p>
    <w:p w14:paraId="5FB67CBF" w14:textId="77777777" w:rsidR="00411B47" w:rsidRPr="00411B47" w:rsidRDefault="00411B47" w:rsidP="00411B47">
      <w:pPr>
        <w:jc w:val="center"/>
        <w:rPr>
          <w:rFonts w:ascii="Roboto" w:eastAsia="Wandohope" w:hAnsi="Roboto" w:cs="DokChampa"/>
          <w:color w:val="000000"/>
          <w:sz w:val="20"/>
          <w:szCs w:val="20"/>
        </w:rPr>
      </w:pPr>
      <w:r w:rsidRPr="00411B47">
        <w:rPr>
          <w:rFonts w:ascii="Roboto" w:eastAsia="Wandohope" w:hAnsi="Roboto" w:cs="DokChampa"/>
          <w:color w:val="000000"/>
          <w:sz w:val="20"/>
          <w:szCs w:val="20"/>
        </w:rPr>
        <w:t>SR. ALCALDE – PRESIDENTE DEL EXCMO. AYUNTAMIENTO DE VILLAQUILAMBRE</w:t>
      </w:r>
    </w:p>
    <w:bookmarkEnd w:id="0"/>
    <w:p w14:paraId="76DC88E5" w14:textId="77777777" w:rsidR="00411B47" w:rsidRPr="00411B47" w:rsidRDefault="00411B47" w:rsidP="00411B47">
      <w:pPr>
        <w:rPr>
          <w:rFonts w:ascii="Roboto" w:eastAsia="Wandohope" w:hAnsi="Roboto" w:cs="DokChampa"/>
          <w:b/>
          <w:bCs/>
          <w:color w:val="000000"/>
          <w:sz w:val="20"/>
          <w:szCs w:val="20"/>
        </w:rPr>
      </w:pPr>
    </w:p>
    <w:sectPr w:rsidR="00411B47" w:rsidRPr="00411B47" w:rsidSect="007A0D68">
      <w:headerReference w:type="default" r:id="rId9"/>
      <w:pgSz w:w="11906" w:h="16838"/>
      <w:pgMar w:top="1843" w:right="1701" w:bottom="226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8E799" w14:textId="77777777" w:rsidR="00661509" w:rsidRDefault="00661509" w:rsidP="00451175">
      <w:r>
        <w:separator/>
      </w:r>
    </w:p>
  </w:endnote>
  <w:endnote w:type="continuationSeparator" w:id="0">
    <w:p w14:paraId="5F984346" w14:textId="77777777" w:rsidR="00661509" w:rsidRDefault="00661509" w:rsidP="00451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Wandohope">
    <w:charset w:val="80"/>
    <w:family w:val="roman"/>
    <w:pitch w:val="variable"/>
    <w:sig w:usb0="800002EF" w:usb1="09D77CFB" w:usb2="00000010" w:usb3="00000000" w:csb0="000A0005" w:csb1="00000000"/>
  </w:font>
  <w:font w:name="DokChampa">
    <w:panose1 w:val="020B0604020202020204"/>
    <w:charset w:val="DE"/>
    <w:family w:val="swiss"/>
    <w:pitch w:val="variable"/>
    <w:sig w:usb0="83000003" w:usb1="00000000" w:usb2="00000000" w:usb3="00000000" w:csb0="00010001" w:csb1="00000000"/>
  </w:font>
  <w:font w:name="Montserrat">
    <w:panose1 w:val="00000000000000000000"/>
    <w:charset w:val="00"/>
    <w:family w:val="auto"/>
    <w:pitch w:val="variable"/>
    <w:sig w:usb0="A00002FF" w:usb1="4000247B"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F9EB8" w14:textId="77777777" w:rsidR="00661509" w:rsidRDefault="00661509" w:rsidP="00451175">
      <w:r>
        <w:separator/>
      </w:r>
    </w:p>
  </w:footnote>
  <w:footnote w:type="continuationSeparator" w:id="0">
    <w:p w14:paraId="1923AE48" w14:textId="77777777" w:rsidR="00661509" w:rsidRDefault="00661509" w:rsidP="00451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D745" w14:textId="77777777" w:rsidR="003A1946" w:rsidRDefault="003A1946">
    <w:pPr>
      <w:pStyle w:val="Encabezado"/>
    </w:pPr>
    <w:r>
      <w:rPr>
        <w:noProof/>
      </w:rPr>
      <w:drawing>
        <wp:anchor distT="0" distB="0" distL="114300" distR="114300" simplePos="0" relativeHeight="251659264" behindDoc="1" locked="0" layoutInCell="1" allowOverlap="1" wp14:anchorId="01B668A8" wp14:editId="29A6BA5B">
          <wp:simplePos x="0" y="0"/>
          <wp:positionH relativeFrom="column">
            <wp:posOffset>-1008723</wp:posOffset>
          </wp:positionH>
          <wp:positionV relativeFrom="paragraph">
            <wp:posOffset>-402590</wp:posOffset>
          </wp:positionV>
          <wp:extent cx="7440346" cy="10524490"/>
          <wp:effectExtent l="0" t="0" r="8255" b="0"/>
          <wp:wrapNone/>
          <wp:docPr id="1075215972" name="Imagen 1075215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40346" cy="105244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7955FD"/>
    <w:multiLevelType w:val="hybridMultilevel"/>
    <w:tmpl w:val="3644357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6535680"/>
    <w:multiLevelType w:val="hybridMultilevel"/>
    <w:tmpl w:val="195E9C08"/>
    <w:lvl w:ilvl="0" w:tplc="E3667034">
      <w:start w:val="1"/>
      <w:numFmt w:val="bullet"/>
      <w:lvlText w:val="-"/>
      <w:lvlJc w:val="left"/>
      <w:pPr>
        <w:tabs>
          <w:tab w:val="num" w:pos="1773"/>
        </w:tabs>
        <w:ind w:left="1773" w:hanging="360"/>
      </w:pPr>
      <w:rPr>
        <w:rFonts w:ascii="Tahoma" w:eastAsia="Times New Roman" w:hAnsi="Tahoma" w:cs="Tahoma" w:hint="default"/>
      </w:rPr>
    </w:lvl>
    <w:lvl w:ilvl="1" w:tplc="0C0A0003" w:tentative="1">
      <w:start w:val="1"/>
      <w:numFmt w:val="bullet"/>
      <w:lvlText w:val="o"/>
      <w:lvlJc w:val="left"/>
      <w:pPr>
        <w:tabs>
          <w:tab w:val="num" w:pos="2493"/>
        </w:tabs>
        <w:ind w:left="2493" w:hanging="360"/>
      </w:pPr>
      <w:rPr>
        <w:rFonts w:ascii="Courier New" w:hAnsi="Courier New" w:cs="Courier New" w:hint="default"/>
      </w:rPr>
    </w:lvl>
    <w:lvl w:ilvl="2" w:tplc="0C0A0005" w:tentative="1">
      <w:start w:val="1"/>
      <w:numFmt w:val="bullet"/>
      <w:lvlText w:val=""/>
      <w:lvlJc w:val="left"/>
      <w:pPr>
        <w:tabs>
          <w:tab w:val="num" w:pos="3213"/>
        </w:tabs>
        <w:ind w:left="3213" w:hanging="360"/>
      </w:pPr>
      <w:rPr>
        <w:rFonts w:ascii="Wingdings" w:hAnsi="Wingdings" w:hint="default"/>
      </w:rPr>
    </w:lvl>
    <w:lvl w:ilvl="3" w:tplc="0C0A0001" w:tentative="1">
      <w:start w:val="1"/>
      <w:numFmt w:val="bullet"/>
      <w:lvlText w:val=""/>
      <w:lvlJc w:val="left"/>
      <w:pPr>
        <w:tabs>
          <w:tab w:val="num" w:pos="3933"/>
        </w:tabs>
        <w:ind w:left="3933" w:hanging="360"/>
      </w:pPr>
      <w:rPr>
        <w:rFonts w:ascii="Symbol" w:hAnsi="Symbol" w:hint="default"/>
      </w:rPr>
    </w:lvl>
    <w:lvl w:ilvl="4" w:tplc="0C0A0003" w:tentative="1">
      <w:start w:val="1"/>
      <w:numFmt w:val="bullet"/>
      <w:lvlText w:val="o"/>
      <w:lvlJc w:val="left"/>
      <w:pPr>
        <w:tabs>
          <w:tab w:val="num" w:pos="4653"/>
        </w:tabs>
        <w:ind w:left="4653" w:hanging="360"/>
      </w:pPr>
      <w:rPr>
        <w:rFonts w:ascii="Courier New" w:hAnsi="Courier New" w:cs="Courier New" w:hint="default"/>
      </w:rPr>
    </w:lvl>
    <w:lvl w:ilvl="5" w:tplc="0C0A0005" w:tentative="1">
      <w:start w:val="1"/>
      <w:numFmt w:val="bullet"/>
      <w:lvlText w:val=""/>
      <w:lvlJc w:val="left"/>
      <w:pPr>
        <w:tabs>
          <w:tab w:val="num" w:pos="5373"/>
        </w:tabs>
        <w:ind w:left="5373" w:hanging="360"/>
      </w:pPr>
      <w:rPr>
        <w:rFonts w:ascii="Wingdings" w:hAnsi="Wingdings" w:hint="default"/>
      </w:rPr>
    </w:lvl>
    <w:lvl w:ilvl="6" w:tplc="0C0A0001" w:tentative="1">
      <w:start w:val="1"/>
      <w:numFmt w:val="bullet"/>
      <w:lvlText w:val=""/>
      <w:lvlJc w:val="left"/>
      <w:pPr>
        <w:tabs>
          <w:tab w:val="num" w:pos="6093"/>
        </w:tabs>
        <w:ind w:left="6093" w:hanging="360"/>
      </w:pPr>
      <w:rPr>
        <w:rFonts w:ascii="Symbol" w:hAnsi="Symbol" w:hint="default"/>
      </w:rPr>
    </w:lvl>
    <w:lvl w:ilvl="7" w:tplc="0C0A0003" w:tentative="1">
      <w:start w:val="1"/>
      <w:numFmt w:val="bullet"/>
      <w:lvlText w:val="o"/>
      <w:lvlJc w:val="left"/>
      <w:pPr>
        <w:tabs>
          <w:tab w:val="num" w:pos="6813"/>
        </w:tabs>
        <w:ind w:left="6813" w:hanging="360"/>
      </w:pPr>
      <w:rPr>
        <w:rFonts w:ascii="Courier New" w:hAnsi="Courier New" w:cs="Courier New" w:hint="default"/>
      </w:rPr>
    </w:lvl>
    <w:lvl w:ilvl="8" w:tplc="0C0A0005" w:tentative="1">
      <w:start w:val="1"/>
      <w:numFmt w:val="bullet"/>
      <w:lvlText w:val=""/>
      <w:lvlJc w:val="left"/>
      <w:pPr>
        <w:tabs>
          <w:tab w:val="num" w:pos="7533"/>
        </w:tabs>
        <w:ind w:left="7533" w:hanging="360"/>
      </w:pPr>
      <w:rPr>
        <w:rFonts w:ascii="Wingdings" w:hAnsi="Wingdings" w:hint="default"/>
      </w:rPr>
    </w:lvl>
  </w:abstractNum>
  <w:num w:numId="1" w16cid:durableId="478307888">
    <w:abstractNumId w:val="1"/>
  </w:num>
  <w:num w:numId="2" w16cid:durableId="179466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B47"/>
    <w:rsid w:val="00052A24"/>
    <w:rsid w:val="00066C7A"/>
    <w:rsid w:val="0007024D"/>
    <w:rsid w:val="000C46CD"/>
    <w:rsid w:val="000F1BBE"/>
    <w:rsid w:val="00102BD6"/>
    <w:rsid w:val="00143756"/>
    <w:rsid w:val="00161B61"/>
    <w:rsid w:val="001D12C4"/>
    <w:rsid w:val="001D658E"/>
    <w:rsid w:val="001E17A2"/>
    <w:rsid w:val="00252B5E"/>
    <w:rsid w:val="0028723E"/>
    <w:rsid w:val="002E2270"/>
    <w:rsid w:val="00347B9D"/>
    <w:rsid w:val="00377313"/>
    <w:rsid w:val="00390884"/>
    <w:rsid w:val="003A1946"/>
    <w:rsid w:val="003C4262"/>
    <w:rsid w:val="003D4C36"/>
    <w:rsid w:val="004005F3"/>
    <w:rsid w:val="00411B47"/>
    <w:rsid w:val="00451175"/>
    <w:rsid w:val="00486B6F"/>
    <w:rsid w:val="004A60AD"/>
    <w:rsid w:val="004D1B06"/>
    <w:rsid w:val="004D232D"/>
    <w:rsid w:val="004F2C0D"/>
    <w:rsid w:val="00506F15"/>
    <w:rsid w:val="005573B5"/>
    <w:rsid w:val="00571C1C"/>
    <w:rsid w:val="00573663"/>
    <w:rsid w:val="00573E47"/>
    <w:rsid w:val="005920CB"/>
    <w:rsid w:val="005920D3"/>
    <w:rsid w:val="00595117"/>
    <w:rsid w:val="005B7F77"/>
    <w:rsid w:val="005E1332"/>
    <w:rsid w:val="005E5CC4"/>
    <w:rsid w:val="005E6A00"/>
    <w:rsid w:val="00602CF7"/>
    <w:rsid w:val="00617974"/>
    <w:rsid w:val="006239B9"/>
    <w:rsid w:val="00632CDE"/>
    <w:rsid w:val="00650C1E"/>
    <w:rsid w:val="006541B2"/>
    <w:rsid w:val="00661509"/>
    <w:rsid w:val="00662C8B"/>
    <w:rsid w:val="006823AD"/>
    <w:rsid w:val="006C2A16"/>
    <w:rsid w:val="00711B0E"/>
    <w:rsid w:val="007162D3"/>
    <w:rsid w:val="00751601"/>
    <w:rsid w:val="0076302B"/>
    <w:rsid w:val="0076507B"/>
    <w:rsid w:val="00782480"/>
    <w:rsid w:val="007A0D68"/>
    <w:rsid w:val="007B5231"/>
    <w:rsid w:val="007C2B87"/>
    <w:rsid w:val="007E7960"/>
    <w:rsid w:val="00855A67"/>
    <w:rsid w:val="00872E88"/>
    <w:rsid w:val="008E2891"/>
    <w:rsid w:val="008F4A91"/>
    <w:rsid w:val="00933013"/>
    <w:rsid w:val="00942938"/>
    <w:rsid w:val="00967D28"/>
    <w:rsid w:val="009714DA"/>
    <w:rsid w:val="009856B1"/>
    <w:rsid w:val="009965D1"/>
    <w:rsid w:val="009B41DD"/>
    <w:rsid w:val="009F0D6E"/>
    <w:rsid w:val="00A2575B"/>
    <w:rsid w:val="00A34539"/>
    <w:rsid w:val="00A50567"/>
    <w:rsid w:val="00AE5B20"/>
    <w:rsid w:val="00B25F63"/>
    <w:rsid w:val="00B3058C"/>
    <w:rsid w:val="00B615CF"/>
    <w:rsid w:val="00B7515B"/>
    <w:rsid w:val="00BA0D09"/>
    <w:rsid w:val="00BB2D94"/>
    <w:rsid w:val="00BD1D46"/>
    <w:rsid w:val="00BF667E"/>
    <w:rsid w:val="00C65E9A"/>
    <w:rsid w:val="00C74A07"/>
    <w:rsid w:val="00C951BC"/>
    <w:rsid w:val="00C97317"/>
    <w:rsid w:val="00CB4DCA"/>
    <w:rsid w:val="00CC0F1B"/>
    <w:rsid w:val="00CE1172"/>
    <w:rsid w:val="00CE6436"/>
    <w:rsid w:val="00D47DB8"/>
    <w:rsid w:val="00D61B69"/>
    <w:rsid w:val="00D71769"/>
    <w:rsid w:val="00DA571E"/>
    <w:rsid w:val="00DB397E"/>
    <w:rsid w:val="00DC4F09"/>
    <w:rsid w:val="00E36B9A"/>
    <w:rsid w:val="00E61DD9"/>
    <w:rsid w:val="00E9350C"/>
    <w:rsid w:val="00EA6791"/>
    <w:rsid w:val="00EC336E"/>
    <w:rsid w:val="00EE7309"/>
    <w:rsid w:val="00F31563"/>
    <w:rsid w:val="00F41AFC"/>
    <w:rsid w:val="00F43411"/>
    <w:rsid w:val="00F800E7"/>
    <w:rsid w:val="00F951FD"/>
    <w:rsid w:val="00FC304E"/>
    <w:rsid w:val="00FC60B3"/>
    <w:rsid w:val="00FC6870"/>
    <w:rsid w:val="00FE6F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786CC"/>
  <w15:chartTrackingRefBased/>
  <w15:docId w15:val="{25CB5842-7F4B-44C6-9CA4-A1F61737E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1B47"/>
    <w:rPr>
      <w:sz w:val="24"/>
      <w:szCs w:val="24"/>
    </w:rPr>
  </w:style>
  <w:style w:type="paragraph" w:styleId="Ttulo1">
    <w:name w:val="heading 1"/>
    <w:basedOn w:val="Normal"/>
    <w:next w:val="Normal"/>
    <w:link w:val="Ttulo1Car"/>
    <w:qFormat/>
    <w:rsid w:val="00411B47"/>
    <w:pPr>
      <w:keepNext/>
      <w:spacing w:before="240" w:after="60"/>
      <w:outlineLvl w:val="0"/>
    </w:pPr>
    <w:rPr>
      <w:rFonts w:ascii="Arial" w:hAnsi="Arial" w:cs="Arial"/>
      <w:b/>
      <w:bCs/>
      <w:kern w:val="32"/>
      <w:sz w:val="32"/>
      <w:szCs w:val="32"/>
      <w:lang w:eastAsia="en-US"/>
    </w:rPr>
  </w:style>
  <w:style w:type="paragraph" w:styleId="Ttulo2">
    <w:name w:val="heading 2"/>
    <w:basedOn w:val="Normal"/>
    <w:next w:val="Normal"/>
    <w:link w:val="Ttulo2Car"/>
    <w:qFormat/>
    <w:rsid w:val="00411B47"/>
    <w:pPr>
      <w:keepNext/>
      <w:spacing w:before="240" w:after="60"/>
      <w:outlineLvl w:val="1"/>
    </w:pPr>
    <w:rPr>
      <w:rFonts w:ascii="Arial" w:hAnsi="Arial" w:cs="Arial"/>
      <w:b/>
      <w:bCs/>
      <w:i/>
      <w:iCs/>
      <w:sz w:val="28"/>
      <w:szCs w:val="28"/>
      <w:lang w:eastAsia="en-US"/>
    </w:rPr>
  </w:style>
  <w:style w:type="paragraph" w:styleId="Ttulo3">
    <w:name w:val="heading 3"/>
    <w:basedOn w:val="Normal"/>
    <w:next w:val="Normal"/>
    <w:link w:val="Ttulo3Car"/>
    <w:uiPriority w:val="9"/>
    <w:qFormat/>
    <w:rsid w:val="00066C7A"/>
    <w:pPr>
      <w:keepNext/>
      <w:jc w:val="center"/>
      <w:outlineLvl w:val="2"/>
    </w:pPr>
    <w:rPr>
      <w:rFonts w:ascii="Tahoma" w:hAnsi="Tahoma"/>
      <w:b/>
      <w:sz w:val="22"/>
      <w:szCs w:val="20"/>
      <w:u w:val="single"/>
      <w:lang w:val="es-ES_tradnl"/>
    </w:rPr>
  </w:style>
  <w:style w:type="paragraph" w:styleId="Ttulo4">
    <w:name w:val="heading 4"/>
    <w:basedOn w:val="Normal"/>
    <w:next w:val="Normal"/>
    <w:link w:val="Ttulo4Car"/>
    <w:qFormat/>
    <w:rsid w:val="00411B47"/>
    <w:pPr>
      <w:keepNext/>
      <w:jc w:val="center"/>
      <w:outlineLvl w:val="3"/>
    </w:pPr>
    <w:rPr>
      <w:rFonts w:ascii="Arial" w:hAnsi="Arial" w:cs="Arial"/>
      <w:b/>
      <w:sz w:val="22"/>
      <w:szCs w:val="20"/>
    </w:rPr>
  </w:style>
  <w:style w:type="paragraph" w:styleId="Ttulo6">
    <w:name w:val="heading 6"/>
    <w:basedOn w:val="Normal"/>
    <w:next w:val="Normal"/>
    <w:link w:val="Ttulo6Car"/>
    <w:qFormat/>
    <w:rsid w:val="00411B47"/>
    <w:pPr>
      <w:keepNext/>
      <w:jc w:val="center"/>
      <w:outlineLvl w:val="5"/>
    </w:pPr>
    <w:rPr>
      <w:rFonts w:ascii="Arial" w:hAnsi="Arial"/>
      <w:b/>
      <w:bCs/>
      <w:sz w:val="20"/>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pPr>
      <w:ind w:left="1080" w:firstLine="708"/>
    </w:pPr>
  </w:style>
  <w:style w:type="paragraph" w:styleId="Textodeglobo">
    <w:name w:val="Balloon Text"/>
    <w:basedOn w:val="Normal"/>
    <w:link w:val="TextodegloboCar"/>
    <w:uiPriority w:val="99"/>
    <w:rsid w:val="00D47DB8"/>
    <w:rPr>
      <w:rFonts w:ascii="Tahoma" w:hAnsi="Tahoma" w:cs="Tahoma"/>
      <w:sz w:val="16"/>
      <w:szCs w:val="16"/>
    </w:rPr>
  </w:style>
  <w:style w:type="paragraph" w:styleId="Textoindependiente2">
    <w:name w:val="Body Text 2"/>
    <w:basedOn w:val="Normal"/>
    <w:link w:val="Textoindependiente2Car"/>
    <w:rsid w:val="00A34539"/>
    <w:pPr>
      <w:spacing w:after="120" w:line="480" w:lineRule="auto"/>
    </w:pPr>
  </w:style>
  <w:style w:type="paragraph" w:customStyle="1" w:styleId="CarCarCarCar">
    <w:name w:val="Car Car Car Car"/>
    <w:basedOn w:val="Normal"/>
    <w:rsid w:val="009F0D6E"/>
    <w:pPr>
      <w:spacing w:after="160" w:line="240" w:lineRule="exact"/>
    </w:pPr>
    <w:rPr>
      <w:rFonts w:ascii="Tahoma" w:hAnsi="Tahoma"/>
      <w:sz w:val="20"/>
      <w:szCs w:val="20"/>
      <w:lang w:val="en-US" w:eastAsia="en-US"/>
    </w:rPr>
  </w:style>
  <w:style w:type="character" w:customStyle="1" w:styleId="SangradetextonormalCar">
    <w:name w:val="Sangría de texto normal Car"/>
    <w:link w:val="Sangradetextonormal"/>
    <w:rsid w:val="00D71769"/>
    <w:rPr>
      <w:sz w:val="24"/>
      <w:szCs w:val="24"/>
    </w:rPr>
  </w:style>
  <w:style w:type="paragraph" w:styleId="Textonotaalfinal">
    <w:name w:val="endnote text"/>
    <w:basedOn w:val="Normal"/>
    <w:link w:val="TextonotaalfinalCar"/>
    <w:rsid w:val="00451175"/>
    <w:rPr>
      <w:sz w:val="20"/>
      <w:szCs w:val="20"/>
    </w:rPr>
  </w:style>
  <w:style w:type="character" w:customStyle="1" w:styleId="TextonotaalfinalCar">
    <w:name w:val="Texto nota al final Car"/>
    <w:basedOn w:val="Fuentedeprrafopredeter"/>
    <w:link w:val="Textonotaalfinal"/>
    <w:rsid w:val="00451175"/>
  </w:style>
  <w:style w:type="character" w:styleId="Refdenotaalfinal">
    <w:name w:val="endnote reference"/>
    <w:rsid w:val="00451175"/>
    <w:rPr>
      <w:vertAlign w:val="superscript"/>
    </w:rPr>
  </w:style>
  <w:style w:type="paragraph" w:styleId="Encabezado">
    <w:name w:val="header"/>
    <w:basedOn w:val="Normal"/>
    <w:link w:val="EncabezadoCar"/>
    <w:uiPriority w:val="99"/>
    <w:rsid w:val="003A1946"/>
    <w:pPr>
      <w:tabs>
        <w:tab w:val="center" w:pos="4252"/>
        <w:tab w:val="right" w:pos="8504"/>
      </w:tabs>
    </w:pPr>
  </w:style>
  <w:style w:type="character" w:customStyle="1" w:styleId="EncabezadoCar">
    <w:name w:val="Encabezado Car"/>
    <w:basedOn w:val="Fuentedeprrafopredeter"/>
    <w:link w:val="Encabezado"/>
    <w:uiPriority w:val="99"/>
    <w:rsid w:val="003A1946"/>
    <w:rPr>
      <w:sz w:val="24"/>
      <w:szCs w:val="24"/>
    </w:rPr>
  </w:style>
  <w:style w:type="paragraph" w:styleId="Piedepgina">
    <w:name w:val="footer"/>
    <w:basedOn w:val="Normal"/>
    <w:link w:val="PiedepginaCar"/>
    <w:uiPriority w:val="99"/>
    <w:rsid w:val="003A1946"/>
    <w:pPr>
      <w:tabs>
        <w:tab w:val="center" w:pos="4252"/>
        <w:tab w:val="right" w:pos="8504"/>
      </w:tabs>
    </w:pPr>
  </w:style>
  <w:style w:type="character" w:customStyle="1" w:styleId="PiedepginaCar">
    <w:name w:val="Pie de página Car"/>
    <w:basedOn w:val="Fuentedeprrafopredeter"/>
    <w:link w:val="Piedepgina"/>
    <w:uiPriority w:val="99"/>
    <w:rsid w:val="003A1946"/>
    <w:rPr>
      <w:sz w:val="24"/>
      <w:szCs w:val="24"/>
    </w:rPr>
  </w:style>
  <w:style w:type="character" w:customStyle="1" w:styleId="Ttulo1Car">
    <w:name w:val="Título 1 Car"/>
    <w:basedOn w:val="Fuentedeprrafopredeter"/>
    <w:link w:val="Ttulo1"/>
    <w:rsid w:val="00411B47"/>
    <w:rPr>
      <w:rFonts w:ascii="Arial" w:hAnsi="Arial" w:cs="Arial"/>
      <w:b/>
      <w:bCs/>
      <w:kern w:val="32"/>
      <w:sz w:val="32"/>
      <w:szCs w:val="32"/>
      <w:lang w:eastAsia="en-US"/>
    </w:rPr>
  </w:style>
  <w:style w:type="character" w:customStyle="1" w:styleId="Ttulo2Car">
    <w:name w:val="Título 2 Car"/>
    <w:basedOn w:val="Fuentedeprrafopredeter"/>
    <w:link w:val="Ttulo2"/>
    <w:rsid w:val="00411B47"/>
    <w:rPr>
      <w:rFonts w:ascii="Arial" w:hAnsi="Arial" w:cs="Arial"/>
      <w:b/>
      <w:bCs/>
      <w:i/>
      <w:iCs/>
      <w:sz w:val="28"/>
      <w:szCs w:val="28"/>
      <w:lang w:eastAsia="en-US"/>
    </w:rPr>
  </w:style>
  <w:style w:type="character" w:customStyle="1" w:styleId="Ttulo4Car">
    <w:name w:val="Título 4 Car"/>
    <w:basedOn w:val="Fuentedeprrafopredeter"/>
    <w:link w:val="Ttulo4"/>
    <w:rsid w:val="00411B47"/>
    <w:rPr>
      <w:rFonts w:ascii="Arial" w:hAnsi="Arial" w:cs="Arial"/>
      <w:b/>
      <w:sz w:val="22"/>
    </w:rPr>
  </w:style>
  <w:style w:type="character" w:customStyle="1" w:styleId="Ttulo6Car">
    <w:name w:val="Título 6 Car"/>
    <w:basedOn w:val="Fuentedeprrafopredeter"/>
    <w:link w:val="Ttulo6"/>
    <w:rsid w:val="00411B47"/>
    <w:rPr>
      <w:rFonts w:ascii="Arial" w:hAnsi="Arial"/>
      <w:b/>
      <w:bCs/>
      <w:szCs w:val="24"/>
      <w:lang w:val="es-ES_tradnl" w:eastAsia="en-US"/>
    </w:rPr>
  </w:style>
  <w:style w:type="paragraph" w:styleId="Textoindependiente">
    <w:name w:val="Body Text"/>
    <w:basedOn w:val="Normal"/>
    <w:link w:val="TextoindependienteCar"/>
    <w:rsid w:val="00411B47"/>
    <w:pPr>
      <w:jc w:val="right"/>
    </w:pPr>
    <w:rPr>
      <w:b/>
      <w:sz w:val="22"/>
      <w:lang w:val="es-ES_tradnl"/>
    </w:rPr>
  </w:style>
  <w:style w:type="character" w:customStyle="1" w:styleId="TextoindependienteCar">
    <w:name w:val="Texto independiente Car"/>
    <w:basedOn w:val="Fuentedeprrafopredeter"/>
    <w:link w:val="Textoindependiente"/>
    <w:rsid w:val="00411B47"/>
    <w:rPr>
      <w:b/>
      <w:sz w:val="22"/>
      <w:szCs w:val="24"/>
      <w:lang w:val="es-ES_tradnl"/>
    </w:rPr>
  </w:style>
  <w:style w:type="table" w:styleId="Tablaconcuadrcula">
    <w:name w:val="Table Grid"/>
    <w:basedOn w:val="Tablanormal"/>
    <w:uiPriority w:val="59"/>
    <w:rsid w:val="00411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11B47"/>
    <w:pPr>
      <w:spacing w:before="100" w:beforeAutospacing="1" w:after="100" w:afterAutospacing="1"/>
    </w:pPr>
  </w:style>
  <w:style w:type="character" w:styleId="Nmerodepgina">
    <w:name w:val="page number"/>
    <w:basedOn w:val="Fuentedeprrafopredeter"/>
    <w:rsid w:val="00411B47"/>
  </w:style>
  <w:style w:type="character" w:styleId="Hipervnculo">
    <w:name w:val="Hyperlink"/>
    <w:uiPriority w:val="99"/>
    <w:rsid w:val="00411B47"/>
    <w:rPr>
      <w:color w:val="0000FF"/>
      <w:u w:val="single"/>
    </w:rPr>
  </w:style>
  <w:style w:type="character" w:customStyle="1" w:styleId="TextodegloboCar">
    <w:name w:val="Texto de globo Car"/>
    <w:link w:val="Textodeglobo"/>
    <w:uiPriority w:val="99"/>
    <w:rsid w:val="00411B47"/>
    <w:rPr>
      <w:rFonts w:ascii="Tahoma" w:hAnsi="Tahoma" w:cs="Tahoma"/>
      <w:sz w:val="16"/>
      <w:szCs w:val="16"/>
    </w:rPr>
  </w:style>
  <w:style w:type="paragraph" w:styleId="Prrafodelista">
    <w:name w:val="List Paragraph"/>
    <w:basedOn w:val="Normal"/>
    <w:uiPriority w:val="34"/>
    <w:qFormat/>
    <w:rsid w:val="00411B47"/>
    <w:pPr>
      <w:ind w:left="708"/>
    </w:pPr>
  </w:style>
  <w:style w:type="character" w:customStyle="1" w:styleId="Ttulo3Car">
    <w:name w:val="Título 3 Car"/>
    <w:link w:val="Ttulo3"/>
    <w:uiPriority w:val="9"/>
    <w:rsid w:val="00411B47"/>
    <w:rPr>
      <w:rFonts w:ascii="Tahoma" w:hAnsi="Tahoma"/>
      <w:b/>
      <w:sz w:val="22"/>
      <w:u w:val="single"/>
      <w:lang w:val="es-ES_tradnl"/>
    </w:rPr>
  </w:style>
  <w:style w:type="numbering" w:customStyle="1" w:styleId="Sinlista1">
    <w:name w:val="Sin lista1"/>
    <w:next w:val="Sinlista"/>
    <w:semiHidden/>
    <w:rsid w:val="00411B47"/>
  </w:style>
  <w:style w:type="paragraph" w:styleId="Textoindependiente3">
    <w:name w:val="Body Text 3"/>
    <w:basedOn w:val="Normal"/>
    <w:link w:val="Textoindependiente3Car"/>
    <w:rsid w:val="00411B47"/>
    <w:pPr>
      <w:jc w:val="both"/>
    </w:pPr>
    <w:rPr>
      <w:rFonts w:ascii="Arial" w:hAnsi="Arial"/>
      <w:i/>
      <w:iCs/>
      <w:lang w:val="es-ES_tradnl" w:eastAsia="en-US"/>
    </w:rPr>
  </w:style>
  <w:style w:type="character" w:customStyle="1" w:styleId="Textoindependiente3Car">
    <w:name w:val="Texto independiente 3 Car"/>
    <w:basedOn w:val="Fuentedeprrafopredeter"/>
    <w:link w:val="Textoindependiente3"/>
    <w:rsid w:val="00411B47"/>
    <w:rPr>
      <w:rFonts w:ascii="Arial" w:hAnsi="Arial"/>
      <w:i/>
      <w:iCs/>
      <w:sz w:val="24"/>
      <w:szCs w:val="24"/>
      <w:lang w:val="es-ES_tradnl" w:eastAsia="en-US"/>
    </w:rPr>
  </w:style>
  <w:style w:type="paragraph" w:styleId="Sangra2detindependiente">
    <w:name w:val="Body Text Indent 2"/>
    <w:basedOn w:val="Normal"/>
    <w:link w:val="Sangra2detindependienteCar"/>
    <w:rsid w:val="00411B47"/>
    <w:pPr>
      <w:spacing w:after="120" w:line="480" w:lineRule="auto"/>
      <w:ind w:left="283"/>
    </w:pPr>
    <w:rPr>
      <w:rFonts w:ascii="Arial" w:hAnsi="Arial"/>
      <w:lang w:eastAsia="en-US"/>
    </w:rPr>
  </w:style>
  <w:style w:type="character" w:customStyle="1" w:styleId="Sangra2detindependienteCar">
    <w:name w:val="Sangría 2 de t. independiente Car"/>
    <w:basedOn w:val="Fuentedeprrafopredeter"/>
    <w:link w:val="Sangra2detindependiente"/>
    <w:rsid w:val="00411B47"/>
    <w:rPr>
      <w:rFonts w:ascii="Arial" w:hAnsi="Arial"/>
      <w:sz w:val="24"/>
      <w:szCs w:val="24"/>
      <w:lang w:eastAsia="en-US"/>
    </w:rPr>
  </w:style>
  <w:style w:type="paragraph" w:styleId="Ttulo">
    <w:name w:val="Title"/>
    <w:basedOn w:val="Normal"/>
    <w:link w:val="TtuloCar"/>
    <w:qFormat/>
    <w:rsid w:val="00411B47"/>
    <w:pPr>
      <w:jc w:val="center"/>
    </w:pPr>
    <w:rPr>
      <w:b/>
      <w:bCs/>
      <w:u w:val="single"/>
    </w:rPr>
  </w:style>
  <w:style w:type="character" w:customStyle="1" w:styleId="TtuloCar">
    <w:name w:val="Título Car"/>
    <w:basedOn w:val="Fuentedeprrafopredeter"/>
    <w:link w:val="Ttulo"/>
    <w:rsid w:val="00411B47"/>
    <w:rPr>
      <w:b/>
      <w:bCs/>
      <w:sz w:val="24"/>
      <w:szCs w:val="24"/>
      <w:u w:val="single"/>
    </w:rPr>
  </w:style>
  <w:style w:type="character" w:customStyle="1" w:styleId="Textoindependiente2Car">
    <w:name w:val="Texto independiente 2 Car"/>
    <w:link w:val="Textoindependiente2"/>
    <w:rsid w:val="00411B47"/>
    <w:rPr>
      <w:sz w:val="24"/>
      <w:szCs w:val="24"/>
    </w:rPr>
  </w:style>
  <w:style w:type="paragraph" w:customStyle="1" w:styleId="gobierno">
    <w:name w:val="gobierno"/>
    <w:basedOn w:val="Normal"/>
    <w:link w:val="gobiernoCar"/>
    <w:rsid w:val="00411B47"/>
    <w:pPr>
      <w:overflowPunct w:val="0"/>
      <w:autoSpaceDE w:val="0"/>
      <w:autoSpaceDN w:val="0"/>
      <w:adjustRightInd w:val="0"/>
      <w:ind w:right="567" w:firstLine="851"/>
      <w:jc w:val="both"/>
    </w:pPr>
    <w:rPr>
      <w:sz w:val="27"/>
      <w:szCs w:val="20"/>
      <w:lang w:val="es-ES_tradnl"/>
    </w:rPr>
  </w:style>
  <w:style w:type="character" w:customStyle="1" w:styleId="gobiernoCar">
    <w:name w:val="gobierno Car"/>
    <w:link w:val="gobierno"/>
    <w:locked/>
    <w:rsid w:val="00411B47"/>
    <w:rPr>
      <w:sz w:val="27"/>
      <w:lang w:val="es-ES_tradnl"/>
    </w:rPr>
  </w:style>
  <w:style w:type="character" w:customStyle="1" w:styleId="gobiernoCarCar">
    <w:name w:val="gobierno Car Car"/>
    <w:rsid w:val="00411B47"/>
    <w:rPr>
      <w:sz w:val="28"/>
      <w:lang w:val="es-ES_tradnl" w:eastAsia="es-ES" w:bidi="ar-SA"/>
    </w:rPr>
  </w:style>
  <w:style w:type="numbering" w:customStyle="1" w:styleId="Sinlista2">
    <w:name w:val="Sin lista2"/>
    <w:next w:val="Sinlista"/>
    <w:uiPriority w:val="99"/>
    <w:semiHidden/>
    <w:unhideWhenUsed/>
    <w:rsid w:val="00411B47"/>
  </w:style>
  <w:style w:type="table" w:customStyle="1" w:styleId="Tablaconcuadrcula1">
    <w:name w:val="Tabla con cuadrícula1"/>
    <w:basedOn w:val="Tablanormal"/>
    <w:next w:val="Tablaconcuadrcula"/>
    <w:uiPriority w:val="59"/>
    <w:rsid w:val="00411B4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uiPriority w:val="99"/>
    <w:semiHidden/>
    <w:unhideWhenUsed/>
    <w:rsid w:val="00411B47"/>
    <w:rPr>
      <w:color w:val="605E5C"/>
      <w:shd w:val="clear" w:color="auto" w:fill="E1DFDD"/>
    </w:rPr>
  </w:style>
  <w:style w:type="character" w:customStyle="1" w:styleId="Hipervnculovisitado1">
    <w:name w:val="Hipervínculo visitado1"/>
    <w:uiPriority w:val="99"/>
    <w:semiHidden/>
    <w:unhideWhenUsed/>
    <w:rsid w:val="00411B47"/>
    <w:rPr>
      <w:color w:val="800080"/>
      <w:u w:val="single"/>
    </w:rPr>
  </w:style>
  <w:style w:type="character" w:styleId="Hipervnculovisitado">
    <w:name w:val="FollowedHyperlink"/>
    <w:rsid w:val="00411B47"/>
    <w:rPr>
      <w:color w:val="954F72"/>
      <w:u w:val="single"/>
    </w:rPr>
  </w:style>
  <w:style w:type="paragraph" w:customStyle="1" w:styleId="Default">
    <w:name w:val="Default"/>
    <w:rsid w:val="00411B47"/>
    <w:pPr>
      <w:autoSpaceDE w:val="0"/>
      <w:autoSpaceDN w:val="0"/>
      <w:adjustRightInd w:val="0"/>
    </w:pPr>
    <w:rPr>
      <w:color w:val="000000"/>
      <w:sz w:val="24"/>
      <w:szCs w:val="24"/>
    </w:rPr>
  </w:style>
  <w:style w:type="paragraph" w:styleId="Subttulo">
    <w:name w:val="Subtitle"/>
    <w:basedOn w:val="Normal"/>
    <w:link w:val="SubttuloCar"/>
    <w:qFormat/>
    <w:rsid w:val="00411B47"/>
    <w:rPr>
      <w:rFonts w:ascii="Arial" w:hAnsi="Arial"/>
      <w:b/>
      <w:bCs/>
      <w:lang w:val="es-ES_tradnl" w:eastAsia="en-US"/>
    </w:rPr>
  </w:style>
  <w:style w:type="character" w:customStyle="1" w:styleId="SubttuloCar">
    <w:name w:val="Subtítulo Car"/>
    <w:basedOn w:val="Fuentedeprrafopredeter"/>
    <w:link w:val="Subttulo"/>
    <w:rsid w:val="00411B47"/>
    <w:rPr>
      <w:rFonts w:ascii="Arial" w:hAnsi="Arial"/>
      <w:b/>
      <w:bCs/>
      <w:sz w:val="24"/>
      <w:szCs w:val="24"/>
      <w:lang w:val="es-ES_tradnl" w:eastAsia="en-US"/>
    </w:rPr>
  </w:style>
  <w:style w:type="paragraph" w:customStyle="1" w:styleId="CarCarCarCar2">
    <w:name w:val="Car Car Car Car2"/>
    <w:basedOn w:val="Normal"/>
    <w:rsid w:val="00411B47"/>
    <w:pPr>
      <w:spacing w:after="160" w:line="240" w:lineRule="exact"/>
    </w:pPr>
    <w:rPr>
      <w:rFonts w:ascii="Tahoma" w:hAnsi="Tahoma"/>
      <w:sz w:val="20"/>
      <w:szCs w:val="20"/>
      <w:lang w:val="en-US" w:eastAsia="en-US"/>
    </w:rPr>
  </w:style>
  <w:style w:type="character" w:styleId="Fuerte">
    <w:name w:val="Strong"/>
    <w:uiPriority w:val="22"/>
    <w:qFormat/>
    <w:rsid w:val="00411B47"/>
    <w:rPr>
      <w:b/>
      <w:bCs/>
    </w:rPr>
  </w:style>
  <w:style w:type="paragraph" w:customStyle="1" w:styleId="CarCarCarCar1">
    <w:name w:val="Car Car Car Car1"/>
    <w:basedOn w:val="Normal"/>
    <w:rsid w:val="00411B47"/>
    <w:pPr>
      <w:spacing w:after="160" w:line="240" w:lineRule="exact"/>
    </w:pPr>
    <w:rPr>
      <w:rFonts w:ascii="Tahoma" w:hAnsi="Tahoma"/>
      <w:sz w:val="20"/>
      <w:szCs w:val="20"/>
      <w:lang w:val="en-US" w:eastAsia="en-US"/>
    </w:rPr>
  </w:style>
  <w:style w:type="paragraph" w:styleId="Listaconvietas">
    <w:name w:val="List Bullet"/>
    <w:basedOn w:val="Normal"/>
    <w:autoRedefine/>
    <w:rsid w:val="00411B47"/>
    <w:pPr>
      <w:tabs>
        <w:tab w:val="left" w:pos="0"/>
      </w:tabs>
      <w:ind w:left="708"/>
      <w:jc w:val="both"/>
    </w:pPr>
    <w:rPr>
      <w:szCs w:val="20"/>
      <w:lang w:val="es-ES_tradnl" w:eastAsia="es-ES_tradnl"/>
    </w:rPr>
  </w:style>
  <w:style w:type="character" w:customStyle="1" w:styleId="tino">
    <w:name w:val="tino"/>
    <w:semiHidden/>
    <w:rsid w:val="00411B47"/>
    <w:rPr>
      <w:rFonts w:ascii="Arial" w:hAnsi="Arial" w:cs="Arial"/>
      <w:color w:val="auto"/>
      <w:sz w:val="20"/>
      <w:szCs w:val="20"/>
    </w:rPr>
  </w:style>
  <w:style w:type="paragraph" w:customStyle="1" w:styleId="CarCar">
    <w:name w:val="Car Car"/>
    <w:basedOn w:val="Normal"/>
    <w:rsid w:val="00411B47"/>
    <w:pPr>
      <w:spacing w:after="160" w:line="240" w:lineRule="exact"/>
    </w:pPr>
    <w:rPr>
      <w:rFonts w:ascii="Tahoma" w:hAnsi="Tahoma"/>
      <w:sz w:val="20"/>
      <w:szCs w:val="20"/>
      <w:lang w:val="en-US" w:eastAsia="en-US"/>
    </w:rPr>
  </w:style>
  <w:style w:type="paragraph" w:customStyle="1" w:styleId="a">
    <w:name w:val="a"/>
    <w:basedOn w:val="Normal"/>
    <w:rsid w:val="00411B47"/>
    <w:pPr>
      <w:spacing w:before="100" w:beforeAutospacing="1" w:after="100" w:afterAutospacing="1"/>
    </w:pPr>
  </w:style>
  <w:style w:type="paragraph" w:customStyle="1" w:styleId="list-group-item">
    <w:name w:val="list-group-item"/>
    <w:basedOn w:val="Normal"/>
    <w:rsid w:val="00411B47"/>
    <w:pPr>
      <w:spacing w:before="100" w:beforeAutospacing="1" w:after="100" w:afterAutospacing="1"/>
    </w:pPr>
  </w:style>
  <w:style w:type="paragraph" w:customStyle="1" w:styleId="an">
    <w:name w:val="an"/>
    <w:basedOn w:val="Normal"/>
    <w:rsid w:val="00411B4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uventud@villaquilambre.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PLANTILLAS\PLANTILLA%20EN%20BLANCO.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F04A9-523B-4071-9073-C73EA8538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EN BLANCO</Template>
  <TotalTime>2</TotalTime>
  <Pages>3</Pages>
  <Words>1126</Words>
  <Characters>6196</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DECRETO NÚM : ____/______</vt:lpstr>
    </vt:vector>
  </TitlesOfParts>
  <Company>AYTO VILLAQUILAMBRE</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 NÚM : ____/______</dc:title>
  <dc:subject/>
  <dc:creator>Hector Garcia Robles</dc:creator>
  <cp:keywords/>
  <cp:lastModifiedBy>Hector Garcia Robles</cp:lastModifiedBy>
  <cp:revision>2</cp:revision>
  <cp:lastPrinted>2007-01-22T13:07:00Z</cp:lastPrinted>
  <dcterms:created xsi:type="dcterms:W3CDTF">2026-08-07T06:26:00Z</dcterms:created>
  <dcterms:modified xsi:type="dcterms:W3CDTF">2026-08-07T06:26:00Z</dcterms:modified>
</cp:coreProperties>
</file>