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53E22" w14:textId="77777777" w:rsidR="00411B47" w:rsidRPr="00411B47" w:rsidRDefault="00411B47" w:rsidP="00411B47">
      <w:pPr>
        <w:jc w:val="center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  <w:bookmarkStart w:id="0" w:name="_Hlk66270735"/>
    </w:p>
    <w:p w14:paraId="18FD5F8B" w14:textId="77777777" w:rsidR="00411B47" w:rsidRPr="002374EA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Montserrat" w:eastAsia="Wandohope" w:hAnsi="Montserrat" w:cs="DokChampa"/>
          <w:b/>
          <w:bCs/>
          <w:color w:val="000000"/>
          <w:sz w:val="20"/>
          <w:szCs w:val="20"/>
        </w:rPr>
      </w:pPr>
      <w:r w:rsidRPr="002374EA">
        <w:rPr>
          <w:rFonts w:ascii="Montserrat" w:eastAsia="Wandohope" w:hAnsi="Montserrat" w:cs="DokChampa"/>
          <w:b/>
          <w:bCs/>
          <w:color w:val="000000"/>
          <w:sz w:val="20"/>
          <w:szCs w:val="20"/>
        </w:rPr>
        <w:t>ANEXO II. JUSTIFICACIÓN:</w:t>
      </w:r>
    </w:p>
    <w:p w14:paraId="4B470C05" w14:textId="77777777" w:rsidR="00411B47" w:rsidRPr="002374EA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Montserrat" w:eastAsia="Wandohope" w:hAnsi="Montserrat" w:cs="DokChampa"/>
          <w:b/>
          <w:bCs/>
          <w:color w:val="000000"/>
          <w:sz w:val="20"/>
          <w:szCs w:val="20"/>
        </w:rPr>
      </w:pPr>
      <w:r w:rsidRPr="002374EA">
        <w:rPr>
          <w:rFonts w:ascii="Montserrat" w:eastAsia="Wandohope" w:hAnsi="Montserrat" w:cs="DokChampa"/>
          <w:b/>
          <w:bCs/>
          <w:color w:val="000000"/>
          <w:sz w:val="20"/>
          <w:szCs w:val="20"/>
        </w:rPr>
        <w:t>SOLICITUD DE ABONO, CUENTA JUSTIFICATIVA Y MEDIDAS DE DIFUSIÓN</w:t>
      </w:r>
    </w:p>
    <w:p w14:paraId="7FA50251" w14:textId="77777777" w:rsidR="00411B47" w:rsidRPr="002374EA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Montserrat" w:eastAsia="Wandohope" w:hAnsi="Montserrat" w:cs="DokChampa"/>
          <w:b/>
          <w:bCs/>
          <w:color w:val="000000"/>
          <w:sz w:val="20"/>
          <w:szCs w:val="20"/>
        </w:rPr>
      </w:pPr>
      <w:r w:rsidRPr="002374EA">
        <w:rPr>
          <w:rFonts w:ascii="Montserrat" w:eastAsia="Wandohope" w:hAnsi="Montserrat" w:cs="DokChampa"/>
          <w:b/>
          <w:bCs/>
          <w:color w:val="000000"/>
          <w:sz w:val="20"/>
          <w:szCs w:val="20"/>
        </w:rPr>
        <w:t xml:space="preserve">SUBVENCIONES DEL </w:t>
      </w:r>
      <w:proofErr w:type="spellStart"/>
      <w:r w:rsidRPr="002374EA">
        <w:rPr>
          <w:rFonts w:ascii="Montserrat" w:eastAsia="Wandohope" w:hAnsi="Montserrat" w:cs="DokChampa"/>
          <w:b/>
          <w:bCs/>
          <w:color w:val="000000"/>
          <w:sz w:val="20"/>
          <w:szCs w:val="20"/>
        </w:rPr>
        <w:t>AYTO</w:t>
      </w:r>
      <w:proofErr w:type="spellEnd"/>
      <w:r w:rsidRPr="002374EA">
        <w:rPr>
          <w:rFonts w:ascii="Montserrat" w:eastAsia="Wandohope" w:hAnsi="Montserrat" w:cs="DokChampa"/>
          <w:b/>
          <w:bCs/>
          <w:color w:val="000000"/>
          <w:sz w:val="20"/>
          <w:szCs w:val="20"/>
        </w:rPr>
        <w:t xml:space="preserve"> DE VILLAQUILAMBRE EN MATERIA DE JUVENTUD DEL AÑO 2026</w:t>
      </w:r>
    </w:p>
    <w:p w14:paraId="7856C9D8" w14:textId="77777777" w:rsidR="00411B47" w:rsidRPr="00411B47" w:rsidRDefault="00411B47" w:rsidP="00411B47">
      <w:pPr>
        <w:ind w:right="-143"/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0"/>
        <w:gridCol w:w="5984"/>
      </w:tblGrid>
      <w:tr w:rsidR="00411B47" w:rsidRPr="00411B47" w14:paraId="4C4EEBFA" w14:textId="77777777" w:rsidTr="00F05D5F">
        <w:tc>
          <w:tcPr>
            <w:tcW w:w="2524" w:type="dxa"/>
            <w:shd w:val="clear" w:color="auto" w:fill="FFC000"/>
          </w:tcPr>
          <w:p w14:paraId="348A5D61" w14:textId="77777777" w:rsidR="00411B47" w:rsidRPr="00411B47" w:rsidRDefault="00411B47" w:rsidP="00F05D5F">
            <w:pPr>
              <w:jc w:val="right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D./Dª</w:t>
            </w:r>
          </w:p>
        </w:tc>
        <w:tc>
          <w:tcPr>
            <w:tcW w:w="6538" w:type="dxa"/>
          </w:tcPr>
          <w:p w14:paraId="3B2D1A18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52A76E77" w14:textId="77777777" w:rsidTr="00F05D5F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ABFA6D2" w14:textId="77777777" w:rsidR="00411B47" w:rsidRPr="00411B47" w:rsidRDefault="00411B47" w:rsidP="00F05D5F">
            <w:pPr>
              <w:jc w:val="right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D.N.I./</w:t>
            </w:r>
            <w:proofErr w:type="spellStart"/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N.I.E</w:t>
            </w:r>
            <w:proofErr w:type="spellEnd"/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./PASAPORTE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8753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72D3438A" w14:textId="77777777" w:rsidTr="00F05D5F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C45BA0C" w14:textId="77777777" w:rsidR="00411B47" w:rsidRPr="00411B47" w:rsidRDefault="00411B47" w:rsidP="00F05D5F">
            <w:pPr>
              <w:jc w:val="right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EN CALIDAD DE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5101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PRESIDENTE/A</w:t>
            </w:r>
          </w:p>
        </w:tc>
      </w:tr>
      <w:tr w:rsidR="00411B47" w:rsidRPr="00411B47" w14:paraId="09C28C9F" w14:textId="77777777" w:rsidTr="00F05D5F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DD2FD78" w14:textId="77777777" w:rsidR="00411B47" w:rsidRPr="00411B47" w:rsidRDefault="00411B47" w:rsidP="00F05D5F">
            <w:pPr>
              <w:jc w:val="right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 xml:space="preserve">DE LA ASOCIACIÓN 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B3A5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13674B30" w14:textId="77777777" w:rsidTr="00F05D5F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79974C6" w14:textId="77777777" w:rsidR="00411B47" w:rsidRPr="00411B47" w:rsidRDefault="00411B47" w:rsidP="00F05D5F">
            <w:pPr>
              <w:jc w:val="right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 xml:space="preserve">CON </w:t>
            </w:r>
            <w:proofErr w:type="spellStart"/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C.I.F</w:t>
            </w:r>
            <w:proofErr w:type="spellEnd"/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8E92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292CC8A9" w14:textId="77777777" w:rsidTr="00F05D5F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CBC233C" w14:textId="77777777" w:rsidR="00411B47" w:rsidRPr="00411B47" w:rsidRDefault="00411B47" w:rsidP="00F05D5F">
            <w:pPr>
              <w:jc w:val="right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CORREO ELECTRÓNICO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BAD8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61ACD38" w14:textId="77777777" w:rsidR="00411B47" w:rsidRPr="00411B47" w:rsidRDefault="00411B47" w:rsidP="00411B47">
      <w:pPr>
        <w:ind w:right="-143"/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p w14:paraId="3D3F9E4F" w14:textId="77777777" w:rsidR="00411B47" w:rsidRPr="00411B47" w:rsidRDefault="00411B47" w:rsidP="00411B47">
      <w:pPr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 xml:space="preserve">Como beneficiario/a de la subvención concedida al amparo de la convocatoria de subvenciones en materia de Juventud del Ayuntamiento de Villaquilambre del año 2026 y en relación con la justificación concedida para el proyecto: </w:t>
      </w:r>
    </w:p>
    <w:p w14:paraId="4CA902AF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3"/>
        <w:gridCol w:w="5651"/>
      </w:tblGrid>
      <w:tr w:rsidR="00411B47" w:rsidRPr="00411B47" w14:paraId="10D57691" w14:textId="77777777" w:rsidTr="00F05D5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AD8C014" w14:textId="77777777" w:rsidR="00411B47" w:rsidRPr="00411B47" w:rsidRDefault="00411B47" w:rsidP="00F05D5F">
            <w:pPr>
              <w:jc w:val="right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PROYECTO/ACTIVIDAD (*A)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8433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68324A93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p w14:paraId="6C63E88E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>DECLARA:</w:t>
      </w:r>
    </w:p>
    <w:p w14:paraId="4FDD72CA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p w14:paraId="7D899C1A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>1.- Que ha desarrollado el proyecto subvencionado.</w:t>
      </w:r>
    </w:p>
    <w:p w14:paraId="233680CA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p w14:paraId="7CF79C39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>2.- Que ha cumplido la obligación de adoptar las medidas de difusión exigidas y ha acreditado en plazo su cumplimiento.</w:t>
      </w:r>
    </w:p>
    <w:p w14:paraId="4231248D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p w14:paraId="72541A26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>3.- Que el importe de la subvención recibida no supera el coste soportado por la asociación a la que representa considerando otras subvenciones que pudieran habérsele concedido para la misma finalidad.</w:t>
      </w:r>
    </w:p>
    <w:p w14:paraId="1F7C1759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p w14:paraId="76986867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>4.- Que se compromete a custodiar los documentos justificativos de la subvención, los recibos, y su aplicación conforme a los documentos y facturas originales reglamentarias.</w:t>
      </w:r>
    </w:p>
    <w:p w14:paraId="4FEA24AA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p w14:paraId="648D614D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>5.- Que se compromete a facilitar cuanta información le sea requerida por el Servicio de Juventud del Ayuntamiento, referente a cualquier circunstancia o extremo relativo a la actividad subvencionada.</w:t>
      </w:r>
    </w:p>
    <w:p w14:paraId="1EDAB51F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p w14:paraId="47631A30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>6.- Que se compromete a realizar el registro contable del ingreso de la subvención percibida, según establece el R.D. 887/2006, de 21 de julio.</w:t>
      </w:r>
    </w:p>
    <w:p w14:paraId="3FF0788E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p w14:paraId="074DC69E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>7.- Que está al corriente de sus obligaciones tributarias con el Ayuntamiento, la Agencia Estatal de la Administración Tributaria y en el pago de cuotas al Régimen correspondiente de la Seguridad Social, prestando su consentimiento expreso para que estas últimas cedan al Ayuntamiento la información relativa al cumplimiento de las obligaciones tributarias y frente a la Seguridad Social.</w:t>
      </w:r>
    </w:p>
    <w:p w14:paraId="4DC94582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p w14:paraId="3D7C6937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 xml:space="preserve">Por todo ello, </w:t>
      </w:r>
      <w:r w:rsidRPr="00411B47">
        <w:rPr>
          <w:rFonts w:ascii="Roboto" w:eastAsia="Wandohope" w:hAnsi="Roboto" w:cs="DokChampa"/>
          <w:color w:val="000000"/>
          <w:sz w:val="20"/>
          <w:szCs w:val="20"/>
        </w:rPr>
        <w:t>SOLICITA</w:t>
      </w:r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>:</w:t>
      </w:r>
    </w:p>
    <w:p w14:paraId="68DD266A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p w14:paraId="07179CA2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>El abono de la citada subvención en la cuenta bancaria (24 dígitos, IBAN + Nº cuenta):</w:t>
      </w:r>
    </w:p>
    <w:p w14:paraId="2FE0AA73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411B47" w:rsidRPr="00411B47" w14:paraId="1AF62570" w14:textId="77777777" w:rsidTr="00F05D5F">
        <w:trPr>
          <w:jc w:val="center"/>
        </w:trPr>
        <w:tc>
          <w:tcPr>
            <w:tcW w:w="0" w:type="auto"/>
          </w:tcPr>
          <w:p w14:paraId="58F7CF13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35CFE8D0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04235666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5AB62A92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198C00A1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2B00CEF2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590FE511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51D39E22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3E6659D7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77915EA0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1EE811F2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48052118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07D367B2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543DC033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600348A1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79063C19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7F3C95B2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5247CF5D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27EB0CCF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7F573BDC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50A05EE2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3364D699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3E8984E6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3CBC32D0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007054A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p w14:paraId="5862CC49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  <w:r w:rsidRPr="00411B47">
        <w:rPr>
          <w:rFonts w:ascii="Roboto" w:eastAsia="Wandohope" w:hAnsi="Roboto" w:cs="DokChampa"/>
          <w:color w:val="000000"/>
          <w:sz w:val="20"/>
          <w:szCs w:val="20"/>
        </w:rPr>
        <w:t>Y CERTIFICA</w:t>
      </w:r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>:</w:t>
      </w:r>
    </w:p>
    <w:p w14:paraId="6143F5A4" w14:textId="77777777" w:rsidR="00411B47" w:rsidRPr="00411B47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p w14:paraId="07338EB7" w14:textId="77777777" w:rsidR="00411B47" w:rsidRPr="00411B47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>1.- Que del proyecto desarrollado se obtuvieron los siguientes resultados:</w:t>
      </w:r>
    </w:p>
    <w:p w14:paraId="5FF6B8CD" w14:textId="77777777" w:rsidR="00411B47" w:rsidRPr="00411B47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9"/>
        <w:gridCol w:w="4765"/>
        <w:gridCol w:w="2970"/>
      </w:tblGrid>
      <w:tr w:rsidR="00411B47" w:rsidRPr="00411B47" w14:paraId="68F466BD" w14:textId="77777777" w:rsidTr="00F05D5F">
        <w:trPr>
          <w:jc w:val="center"/>
        </w:trPr>
        <w:tc>
          <w:tcPr>
            <w:tcW w:w="790" w:type="dxa"/>
            <w:shd w:val="clear" w:color="auto" w:fill="FFC000"/>
          </w:tcPr>
          <w:p w14:paraId="171C84C4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2.1</w:t>
            </w:r>
          </w:p>
        </w:tc>
        <w:tc>
          <w:tcPr>
            <w:tcW w:w="5159" w:type="dxa"/>
            <w:shd w:val="clear" w:color="auto" w:fill="FFC000"/>
          </w:tcPr>
          <w:p w14:paraId="3C1E0315" w14:textId="77777777" w:rsidR="00411B47" w:rsidRPr="00411B47" w:rsidRDefault="00411B47" w:rsidP="00F05D5F">
            <w:pPr>
              <w:tabs>
                <w:tab w:val="left" w:pos="8838"/>
              </w:tabs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OBJETIVOS DEL PROYECTO (*B)</w:t>
            </w:r>
          </w:p>
        </w:tc>
        <w:tc>
          <w:tcPr>
            <w:tcW w:w="3113" w:type="dxa"/>
            <w:shd w:val="clear" w:color="auto" w:fill="FFC000"/>
          </w:tcPr>
          <w:p w14:paraId="66691917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CUMPLIMIENTO: SI/NO</w:t>
            </w:r>
          </w:p>
        </w:tc>
      </w:tr>
      <w:tr w:rsidR="00411B47" w:rsidRPr="00411B47" w14:paraId="7CB11ED0" w14:textId="77777777" w:rsidTr="00F05D5F">
        <w:trPr>
          <w:jc w:val="center"/>
        </w:trPr>
        <w:tc>
          <w:tcPr>
            <w:tcW w:w="790" w:type="dxa"/>
          </w:tcPr>
          <w:p w14:paraId="03164345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59" w:type="dxa"/>
          </w:tcPr>
          <w:p w14:paraId="081F630B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3" w:type="dxa"/>
          </w:tcPr>
          <w:p w14:paraId="37276096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14127916" w14:textId="77777777" w:rsidTr="00F05D5F">
        <w:trPr>
          <w:jc w:val="center"/>
        </w:trPr>
        <w:tc>
          <w:tcPr>
            <w:tcW w:w="790" w:type="dxa"/>
          </w:tcPr>
          <w:p w14:paraId="31F81BA8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59" w:type="dxa"/>
          </w:tcPr>
          <w:p w14:paraId="1649CCE2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3" w:type="dxa"/>
          </w:tcPr>
          <w:p w14:paraId="2845AD34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75EF08A3" w14:textId="77777777" w:rsidTr="00F05D5F">
        <w:trPr>
          <w:jc w:val="center"/>
        </w:trPr>
        <w:tc>
          <w:tcPr>
            <w:tcW w:w="790" w:type="dxa"/>
          </w:tcPr>
          <w:p w14:paraId="23BC08A0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59" w:type="dxa"/>
          </w:tcPr>
          <w:p w14:paraId="7FA3AE79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3" w:type="dxa"/>
          </w:tcPr>
          <w:p w14:paraId="45695BAE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6E2B3AAA" w14:textId="77777777" w:rsidR="00411B47" w:rsidRPr="00411B47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7790"/>
      </w:tblGrid>
      <w:tr w:rsidR="00411B47" w:rsidRPr="00411B47" w14:paraId="061659F5" w14:textId="77777777" w:rsidTr="00F05D5F">
        <w:trPr>
          <w:jc w:val="center"/>
        </w:trPr>
        <w:tc>
          <w:tcPr>
            <w:tcW w:w="731" w:type="dxa"/>
            <w:shd w:val="clear" w:color="auto" w:fill="FFC000"/>
          </w:tcPr>
          <w:p w14:paraId="0B7689DE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8840" w:type="dxa"/>
            <w:shd w:val="clear" w:color="auto" w:fill="FFC000"/>
          </w:tcPr>
          <w:p w14:paraId="5D93B1BC" w14:textId="77777777" w:rsidR="00411B47" w:rsidRPr="00411B47" w:rsidRDefault="00411B47" w:rsidP="00F05D5F">
            <w:pPr>
              <w:tabs>
                <w:tab w:val="left" w:pos="8838"/>
              </w:tabs>
              <w:jc w:val="both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 xml:space="preserve">CALENDARIO Y DATOS DE ACTIVIDADES </w:t>
            </w:r>
            <w:proofErr w:type="spellStart"/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INCLUÍDAS</w:t>
            </w:r>
            <w:proofErr w:type="spellEnd"/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 xml:space="preserve"> Y VALORADAS EN EL PROYECTO (*C)</w:t>
            </w:r>
          </w:p>
        </w:tc>
      </w:tr>
    </w:tbl>
    <w:p w14:paraId="2285CB9F" w14:textId="77777777" w:rsidR="00411B47" w:rsidRPr="00411B47" w:rsidRDefault="00411B47" w:rsidP="00411B47">
      <w:pPr>
        <w:rPr>
          <w:rFonts w:ascii="Roboto" w:hAnsi="Roboto"/>
          <w:vanish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4"/>
        <w:gridCol w:w="1063"/>
        <w:gridCol w:w="2128"/>
        <w:gridCol w:w="2919"/>
      </w:tblGrid>
      <w:tr w:rsidR="00411B47" w:rsidRPr="00411B47" w14:paraId="56F040B6" w14:textId="77777777" w:rsidTr="00F05D5F">
        <w:tc>
          <w:tcPr>
            <w:tcW w:w="2547" w:type="dxa"/>
            <w:shd w:val="clear" w:color="auto" w:fill="FFC000"/>
          </w:tcPr>
          <w:p w14:paraId="01E14E69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ACTIVIDAD</w:t>
            </w:r>
          </w:p>
        </w:tc>
        <w:tc>
          <w:tcPr>
            <w:tcW w:w="1096" w:type="dxa"/>
            <w:shd w:val="clear" w:color="auto" w:fill="FFC000"/>
          </w:tcPr>
          <w:p w14:paraId="3B89B5BC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FECHA</w:t>
            </w:r>
          </w:p>
        </w:tc>
        <w:tc>
          <w:tcPr>
            <w:tcW w:w="2306" w:type="dxa"/>
            <w:shd w:val="clear" w:color="auto" w:fill="FFC000"/>
          </w:tcPr>
          <w:p w14:paraId="2D0DD1DB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LUGAR</w:t>
            </w:r>
          </w:p>
        </w:tc>
        <w:tc>
          <w:tcPr>
            <w:tcW w:w="3113" w:type="dxa"/>
            <w:shd w:val="clear" w:color="auto" w:fill="FFC000"/>
          </w:tcPr>
          <w:p w14:paraId="06387FE6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 xml:space="preserve">Nº CARTEL Y FOTOS </w:t>
            </w:r>
          </w:p>
          <w:p w14:paraId="408F5D04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EN EL ANEXO FOTOGRÁFICO</w:t>
            </w:r>
          </w:p>
        </w:tc>
      </w:tr>
      <w:tr w:rsidR="00411B47" w:rsidRPr="00411B47" w14:paraId="7B9645EA" w14:textId="77777777" w:rsidTr="00F05D5F">
        <w:tc>
          <w:tcPr>
            <w:tcW w:w="2547" w:type="dxa"/>
          </w:tcPr>
          <w:p w14:paraId="59EF7349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6" w:type="dxa"/>
          </w:tcPr>
          <w:p w14:paraId="5226AA4F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6" w:type="dxa"/>
          </w:tcPr>
          <w:p w14:paraId="30607D08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3" w:type="dxa"/>
          </w:tcPr>
          <w:p w14:paraId="00A957B4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7CACF942" w14:textId="77777777" w:rsidTr="00F05D5F">
        <w:tc>
          <w:tcPr>
            <w:tcW w:w="2547" w:type="dxa"/>
          </w:tcPr>
          <w:p w14:paraId="4F0524AF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6" w:type="dxa"/>
          </w:tcPr>
          <w:p w14:paraId="135D2A90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6" w:type="dxa"/>
          </w:tcPr>
          <w:p w14:paraId="783699BF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3" w:type="dxa"/>
          </w:tcPr>
          <w:p w14:paraId="61B52082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0CF894EA" w14:textId="77777777" w:rsidTr="00F05D5F">
        <w:tc>
          <w:tcPr>
            <w:tcW w:w="2547" w:type="dxa"/>
          </w:tcPr>
          <w:p w14:paraId="12E3579C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6" w:type="dxa"/>
          </w:tcPr>
          <w:p w14:paraId="36A4AE40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6" w:type="dxa"/>
          </w:tcPr>
          <w:p w14:paraId="66BD9807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3" w:type="dxa"/>
          </w:tcPr>
          <w:p w14:paraId="127E2906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7757E4B" w14:textId="77777777" w:rsidR="00411B47" w:rsidRPr="00411B47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p w14:paraId="317AE04F" w14:textId="77777777" w:rsidR="00411B47" w:rsidRPr="00411B47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>2.- Que la entidad que representa (*D):</w:t>
      </w:r>
    </w:p>
    <w:p w14:paraId="51FC011A" w14:textId="77777777" w:rsidR="00411B47" w:rsidRPr="00411B47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ind w:left="927"/>
        <w:jc w:val="both"/>
        <w:textAlignment w:val="baseline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"/>
        <w:gridCol w:w="7740"/>
      </w:tblGrid>
      <w:tr w:rsidR="00411B47" w:rsidRPr="00411B47" w14:paraId="4F5AD486" w14:textId="77777777" w:rsidTr="00F05D5F">
        <w:trPr>
          <w:jc w:val="center"/>
        </w:trPr>
        <w:tc>
          <w:tcPr>
            <w:tcW w:w="851" w:type="dxa"/>
          </w:tcPr>
          <w:p w14:paraId="4BC32A72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0" w:type="dxa"/>
            <w:shd w:val="clear" w:color="auto" w:fill="FFC000"/>
          </w:tcPr>
          <w:p w14:paraId="194035C0" w14:textId="77777777" w:rsidR="00411B47" w:rsidRPr="00411B47" w:rsidRDefault="00411B47" w:rsidP="00F05D5F">
            <w:pPr>
              <w:tabs>
                <w:tab w:val="left" w:pos="8838"/>
              </w:tabs>
              <w:jc w:val="both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No está obligada o está exenta de la declaración del IVA</w:t>
            </w:r>
          </w:p>
        </w:tc>
      </w:tr>
      <w:tr w:rsidR="00411B47" w:rsidRPr="00411B47" w14:paraId="7FE025E6" w14:textId="77777777" w:rsidTr="00F05D5F">
        <w:trPr>
          <w:jc w:val="center"/>
        </w:trPr>
        <w:tc>
          <w:tcPr>
            <w:tcW w:w="851" w:type="dxa"/>
          </w:tcPr>
          <w:p w14:paraId="6A980759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0" w:type="dxa"/>
            <w:shd w:val="clear" w:color="auto" w:fill="FFC000"/>
          </w:tcPr>
          <w:p w14:paraId="655EC609" w14:textId="77777777" w:rsidR="00411B47" w:rsidRPr="00411B47" w:rsidRDefault="00411B47" w:rsidP="00F05D5F">
            <w:pPr>
              <w:tabs>
                <w:tab w:val="left" w:pos="8838"/>
              </w:tabs>
              <w:jc w:val="both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Está obligada o no exenta de la declaración del IVA</w:t>
            </w:r>
          </w:p>
        </w:tc>
      </w:tr>
    </w:tbl>
    <w:p w14:paraId="551AF891" w14:textId="77777777" w:rsidR="00411B47" w:rsidRPr="00411B47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p w14:paraId="06BEB104" w14:textId="77777777" w:rsidR="00411B47" w:rsidRPr="00411B47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  <w:bookmarkStart w:id="1" w:name="_Hlk157084444"/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 xml:space="preserve">3.- La relación clasificada de gastos e inversiones que ha supuesto el desarrollo del proyecto (no sólo la cuantía concedida por el </w:t>
      </w:r>
      <w:proofErr w:type="spellStart"/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>Ayto</w:t>
      </w:r>
      <w:proofErr w:type="spellEnd"/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>) han sido aprobados por la entidad a la que represento y son los siguientes:</w:t>
      </w:r>
    </w:p>
    <w:p w14:paraId="5C998DDD" w14:textId="77777777" w:rsidR="00411B47" w:rsidRPr="00411B47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9"/>
        <w:gridCol w:w="4215"/>
      </w:tblGrid>
      <w:tr w:rsidR="00411B47" w:rsidRPr="00411B47" w14:paraId="199ABC9B" w14:textId="77777777" w:rsidTr="00F05D5F">
        <w:tc>
          <w:tcPr>
            <w:tcW w:w="4531" w:type="dxa"/>
            <w:shd w:val="clear" w:color="auto" w:fill="FFC000"/>
          </w:tcPr>
          <w:p w14:paraId="09E445F5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SEGÚN ACUERDO DE (*E)</w:t>
            </w:r>
          </w:p>
        </w:tc>
        <w:tc>
          <w:tcPr>
            <w:tcW w:w="4531" w:type="dxa"/>
          </w:tcPr>
          <w:p w14:paraId="155C8659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3C7D979F" w14:textId="77777777" w:rsidTr="00F05D5F">
        <w:tc>
          <w:tcPr>
            <w:tcW w:w="4531" w:type="dxa"/>
            <w:shd w:val="clear" w:color="auto" w:fill="FFC000"/>
          </w:tcPr>
          <w:p w14:paraId="60424998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DE FECHA</w:t>
            </w:r>
          </w:p>
        </w:tc>
        <w:tc>
          <w:tcPr>
            <w:tcW w:w="4531" w:type="dxa"/>
          </w:tcPr>
          <w:p w14:paraId="6A0E2A67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19023559" w14:textId="77777777" w:rsidTr="00F05D5F">
        <w:tc>
          <w:tcPr>
            <w:tcW w:w="4531" w:type="dxa"/>
            <w:shd w:val="clear" w:color="auto" w:fill="FFC000"/>
          </w:tcPr>
          <w:p w14:paraId="392E7F4F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POR IMPORTE DE</w:t>
            </w:r>
          </w:p>
        </w:tc>
        <w:tc>
          <w:tcPr>
            <w:tcW w:w="4531" w:type="dxa"/>
          </w:tcPr>
          <w:p w14:paraId="47D6DDA7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bookmarkEnd w:id="1"/>
    </w:tbl>
    <w:p w14:paraId="04C55D78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7"/>
        <w:gridCol w:w="851"/>
        <w:gridCol w:w="884"/>
        <w:gridCol w:w="1809"/>
        <w:gridCol w:w="1026"/>
        <w:gridCol w:w="709"/>
        <w:gridCol w:w="992"/>
        <w:gridCol w:w="1134"/>
        <w:gridCol w:w="851"/>
        <w:gridCol w:w="781"/>
      </w:tblGrid>
      <w:tr w:rsidR="00411B47" w:rsidRPr="00411B47" w14:paraId="5AE51B2D" w14:textId="77777777" w:rsidTr="00F05D5F">
        <w:trPr>
          <w:trHeight w:val="300"/>
          <w:jc w:val="center"/>
        </w:trPr>
        <w:tc>
          <w:tcPr>
            <w:tcW w:w="9854" w:type="dxa"/>
            <w:gridSpan w:val="10"/>
            <w:shd w:val="clear" w:color="auto" w:fill="FFC000"/>
            <w:vAlign w:val="center"/>
          </w:tcPr>
          <w:p w14:paraId="229F78AC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RELACIÓN CLASIFICADA DE GASTOS E INVERSIONES POR EL TOTAL DEL PROYECTO</w:t>
            </w:r>
          </w:p>
        </w:tc>
      </w:tr>
      <w:tr w:rsidR="00411B47" w:rsidRPr="00411B47" w14:paraId="7E1AEC6E" w14:textId="77777777" w:rsidTr="00F05D5F">
        <w:trPr>
          <w:trHeight w:val="416"/>
          <w:jc w:val="center"/>
        </w:trPr>
        <w:tc>
          <w:tcPr>
            <w:tcW w:w="817" w:type="dxa"/>
            <w:shd w:val="clear" w:color="auto" w:fill="FFC000"/>
            <w:vAlign w:val="center"/>
          </w:tcPr>
          <w:p w14:paraId="22506C22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Nº</w:t>
            </w:r>
          </w:p>
          <w:p w14:paraId="02512594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Factura</w:t>
            </w:r>
          </w:p>
        </w:tc>
        <w:tc>
          <w:tcPr>
            <w:tcW w:w="851" w:type="dxa"/>
            <w:shd w:val="clear" w:color="auto" w:fill="FFC000"/>
            <w:vAlign w:val="center"/>
          </w:tcPr>
          <w:p w14:paraId="7E1B4E57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Fecha</w:t>
            </w:r>
          </w:p>
          <w:p w14:paraId="78996CEB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emisión</w:t>
            </w:r>
          </w:p>
        </w:tc>
        <w:tc>
          <w:tcPr>
            <w:tcW w:w="884" w:type="dxa"/>
            <w:shd w:val="clear" w:color="auto" w:fill="FFC000"/>
            <w:vAlign w:val="center"/>
          </w:tcPr>
          <w:p w14:paraId="30F47A51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C.I.F</w:t>
            </w:r>
            <w:proofErr w:type="spellEnd"/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809" w:type="dxa"/>
            <w:shd w:val="clear" w:color="auto" w:fill="FFC000"/>
            <w:vAlign w:val="center"/>
          </w:tcPr>
          <w:p w14:paraId="2E055483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Acreedor</w:t>
            </w:r>
          </w:p>
        </w:tc>
        <w:tc>
          <w:tcPr>
            <w:tcW w:w="1026" w:type="dxa"/>
            <w:shd w:val="clear" w:color="auto" w:fill="FFC000"/>
            <w:vAlign w:val="center"/>
          </w:tcPr>
          <w:p w14:paraId="1D87EC53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Base</w:t>
            </w:r>
          </w:p>
          <w:p w14:paraId="0281F19D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Imponible</w:t>
            </w:r>
          </w:p>
        </w:tc>
        <w:tc>
          <w:tcPr>
            <w:tcW w:w="709" w:type="dxa"/>
            <w:shd w:val="clear" w:color="auto" w:fill="FFC000"/>
            <w:vAlign w:val="center"/>
          </w:tcPr>
          <w:p w14:paraId="4E1ED61F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IVA</w:t>
            </w:r>
          </w:p>
        </w:tc>
        <w:tc>
          <w:tcPr>
            <w:tcW w:w="992" w:type="dxa"/>
            <w:shd w:val="clear" w:color="auto" w:fill="FFC000"/>
            <w:vAlign w:val="center"/>
          </w:tcPr>
          <w:p w14:paraId="1009450C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4EAAA969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Concepto</w:t>
            </w:r>
          </w:p>
        </w:tc>
        <w:tc>
          <w:tcPr>
            <w:tcW w:w="851" w:type="dxa"/>
            <w:shd w:val="clear" w:color="auto" w:fill="FFC000"/>
            <w:vAlign w:val="center"/>
          </w:tcPr>
          <w:p w14:paraId="04320900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Fecha</w:t>
            </w:r>
          </w:p>
          <w:p w14:paraId="0E8FEF0A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pago</w:t>
            </w:r>
          </w:p>
        </w:tc>
        <w:tc>
          <w:tcPr>
            <w:tcW w:w="781" w:type="dxa"/>
            <w:shd w:val="clear" w:color="auto" w:fill="FFC000"/>
            <w:vAlign w:val="center"/>
          </w:tcPr>
          <w:p w14:paraId="42D2024A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 xml:space="preserve">Medio </w:t>
            </w:r>
          </w:p>
          <w:p w14:paraId="0DAE9871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pago</w:t>
            </w:r>
          </w:p>
        </w:tc>
      </w:tr>
      <w:tr w:rsidR="00411B47" w:rsidRPr="00411B47" w14:paraId="1C8634E9" w14:textId="77777777" w:rsidTr="00F05D5F">
        <w:trPr>
          <w:trHeight w:val="86"/>
          <w:jc w:val="center"/>
        </w:trPr>
        <w:tc>
          <w:tcPr>
            <w:tcW w:w="817" w:type="dxa"/>
            <w:vAlign w:val="center"/>
          </w:tcPr>
          <w:p w14:paraId="69ED3FCE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DB5A7D0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14:paraId="4CF3B891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3CFC82FE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14:paraId="3E3A2ED4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9234BB6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A1C7702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10E6529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04BC324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058A0FA1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0897F8CE" w14:textId="77777777" w:rsidTr="00F05D5F">
        <w:trPr>
          <w:trHeight w:val="70"/>
          <w:jc w:val="center"/>
        </w:trPr>
        <w:tc>
          <w:tcPr>
            <w:tcW w:w="817" w:type="dxa"/>
            <w:vAlign w:val="center"/>
          </w:tcPr>
          <w:p w14:paraId="63A88291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2A5F028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14:paraId="42FB158F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3576DF6C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14:paraId="2C660F39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262C124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1986E34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C8787D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8C324B5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51641C21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51112F1D" w14:textId="77777777" w:rsidTr="00F05D5F">
        <w:trPr>
          <w:trHeight w:val="70"/>
          <w:jc w:val="center"/>
        </w:trPr>
        <w:tc>
          <w:tcPr>
            <w:tcW w:w="817" w:type="dxa"/>
            <w:vAlign w:val="center"/>
          </w:tcPr>
          <w:p w14:paraId="4930B002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BDD06E7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14:paraId="195EC561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63C6DEA5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14:paraId="5F5859EC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B7EA7D9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4FA0600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C5037F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F23DC47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4DC67206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4AC88EA6" w14:textId="77777777" w:rsidTr="00F05D5F">
        <w:trPr>
          <w:trHeight w:val="70"/>
          <w:jc w:val="center"/>
        </w:trPr>
        <w:tc>
          <w:tcPr>
            <w:tcW w:w="817" w:type="dxa"/>
            <w:vAlign w:val="center"/>
          </w:tcPr>
          <w:p w14:paraId="1B494AB2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5C35C5D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14:paraId="12BB437D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3518D4DF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14:paraId="14AB4D46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AC03D3E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BFA1997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B473D3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9CC2171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572BEA4E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0941A888" w14:textId="77777777" w:rsidTr="00F05D5F">
        <w:trPr>
          <w:trHeight w:val="70"/>
          <w:jc w:val="center"/>
        </w:trPr>
        <w:tc>
          <w:tcPr>
            <w:tcW w:w="817" w:type="dxa"/>
            <w:vAlign w:val="center"/>
          </w:tcPr>
          <w:p w14:paraId="0B1547C1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A6E7B99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14:paraId="0B88772D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0D509D9E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14:paraId="68BB6693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85B0DBC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82ADA8F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F0F8420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14CBA36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47906363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38ED5FCF" w14:textId="77777777" w:rsidTr="00F05D5F">
        <w:trPr>
          <w:trHeight w:val="300"/>
          <w:jc w:val="center"/>
        </w:trPr>
        <w:tc>
          <w:tcPr>
            <w:tcW w:w="4361" w:type="dxa"/>
            <w:gridSpan w:val="4"/>
            <w:shd w:val="clear" w:color="auto" w:fill="FFC000"/>
            <w:vAlign w:val="center"/>
          </w:tcPr>
          <w:p w14:paraId="36EB1B89" w14:textId="77777777" w:rsidR="00411B47" w:rsidRPr="00411B47" w:rsidRDefault="00411B47" w:rsidP="00F05D5F">
            <w:pPr>
              <w:jc w:val="right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SUMA:</w:t>
            </w:r>
          </w:p>
        </w:tc>
        <w:tc>
          <w:tcPr>
            <w:tcW w:w="1026" w:type="dxa"/>
            <w:vAlign w:val="center"/>
          </w:tcPr>
          <w:p w14:paraId="748C1E19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E6BA24A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23DB871" w14:textId="77777777" w:rsidR="00411B47" w:rsidRPr="00411B47" w:rsidRDefault="00411B47" w:rsidP="00F05D5F">
            <w:pPr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3"/>
            <w:shd w:val="clear" w:color="auto" w:fill="FFC000"/>
            <w:vAlign w:val="center"/>
          </w:tcPr>
          <w:p w14:paraId="54D98C6F" w14:textId="77777777" w:rsidR="00411B47" w:rsidRPr="00411B47" w:rsidRDefault="00411B47" w:rsidP="00F05D5F">
            <w:pPr>
              <w:jc w:val="both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58147BE" w14:textId="77777777" w:rsidR="00411B47" w:rsidRPr="00411B47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p w14:paraId="4BA9F8B3" w14:textId="77777777" w:rsidR="00411B47" w:rsidRPr="00411B47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>4.- Que la relación clasificada de ingresos y gastos que han financiado el proyecto son:</w:t>
      </w:r>
    </w:p>
    <w:p w14:paraId="52B6B91A" w14:textId="77777777" w:rsidR="00411B47" w:rsidRPr="00411B47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"/>
        <w:gridCol w:w="2625"/>
        <w:gridCol w:w="1272"/>
        <w:gridCol w:w="458"/>
        <w:gridCol w:w="2504"/>
        <w:gridCol w:w="1252"/>
      </w:tblGrid>
      <w:tr w:rsidR="00411B47" w:rsidRPr="00411B47" w14:paraId="62B9541A" w14:textId="77777777" w:rsidTr="00F05D5F">
        <w:tc>
          <w:tcPr>
            <w:tcW w:w="4550" w:type="dxa"/>
            <w:gridSpan w:val="3"/>
            <w:shd w:val="clear" w:color="auto" w:fill="FFC000"/>
          </w:tcPr>
          <w:p w14:paraId="46E7FEA0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INGRESOS</w:t>
            </w:r>
          </w:p>
        </w:tc>
        <w:tc>
          <w:tcPr>
            <w:tcW w:w="4512" w:type="dxa"/>
            <w:gridSpan w:val="3"/>
            <w:shd w:val="clear" w:color="auto" w:fill="FFC000"/>
          </w:tcPr>
          <w:p w14:paraId="4D201458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GASTOS</w:t>
            </w:r>
          </w:p>
        </w:tc>
      </w:tr>
      <w:tr w:rsidR="00411B47" w:rsidRPr="00411B47" w14:paraId="4A019F56" w14:textId="77777777" w:rsidTr="00F05D5F">
        <w:tc>
          <w:tcPr>
            <w:tcW w:w="3256" w:type="dxa"/>
            <w:gridSpan w:val="2"/>
            <w:shd w:val="clear" w:color="auto" w:fill="FFC000"/>
          </w:tcPr>
          <w:p w14:paraId="7ADC4501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CONCEPTO</w:t>
            </w:r>
          </w:p>
        </w:tc>
        <w:tc>
          <w:tcPr>
            <w:tcW w:w="1294" w:type="dxa"/>
            <w:shd w:val="clear" w:color="auto" w:fill="FFC000"/>
          </w:tcPr>
          <w:p w14:paraId="6F503637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IMPORTE</w:t>
            </w:r>
          </w:p>
          <w:p w14:paraId="733CC9BF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(IVA INCLUIDO)</w:t>
            </w:r>
          </w:p>
        </w:tc>
        <w:tc>
          <w:tcPr>
            <w:tcW w:w="3242" w:type="dxa"/>
            <w:gridSpan w:val="2"/>
            <w:shd w:val="clear" w:color="auto" w:fill="FFC000"/>
          </w:tcPr>
          <w:p w14:paraId="7E14A8A2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CONCEPTO</w:t>
            </w:r>
          </w:p>
        </w:tc>
        <w:tc>
          <w:tcPr>
            <w:tcW w:w="1270" w:type="dxa"/>
            <w:shd w:val="clear" w:color="auto" w:fill="FFC000"/>
          </w:tcPr>
          <w:p w14:paraId="79963F9E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IMPORTE</w:t>
            </w:r>
          </w:p>
          <w:p w14:paraId="1413787A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(IVA INCLUIDO)</w:t>
            </w:r>
          </w:p>
        </w:tc>
      </w:tr>
      <w:tr w:rsidR="00411B47" w:rsidRPr="00411B47" w14:paraId="221B474D" w14:textId="77777777" w:rsidTr="00F05D5F">
        <w:tc>
          <w:tcPr>
            <w:tcW w:w="393" w:type="dxa"/>
            <w:shd w:val="clear" w:color="auto" w:fill="FFC000"/>
          </w:tcPr>
          <w:p w14:paraId="3B4A76DE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863" w:type="dxa"/>
          </w:tcPr>
          <w:p w14:paraId="32BEE735" w14:textId="77777777" w:rsidR="00411B47" w:rsidRPr="00411B47" w:rsidRDefault="00411B47" w:rsidP="00F05D5F">
            <w:pPr>
              <w:tabs>
                <w:tab w:val="left" w:pos="8838"/>
              </w:tabs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 xml:space="preserve">Aportación de la Asociación </w:t>
            </w:r>
          </w:p>
        </w:tc>
        <w:tc>
          <w:tcPr>
            <w:tcW w:w="1294" w:type="dxa"/>
          </w:tcPr>
          <w:p w14:paraId="60B8BDCF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dxa"/>
            <w:shd w:val="clear" w:color="auto" w:fill="FFC000"/>
          </w:tcPr>
          <w:p w14:paraId="2A569B12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784" w:type="dxa"/>
          </w:tcPr>
          <w:p w14:paraId="5787D874" w14:textId="77777777" w:rsidR="00411B47" w:rsidRPr="00411B47" w:rsidRDefault="00411B47" w:rsidP="00F05D5F">
            <w:pPr>
              <w:tabs>
                <w:tab w:val="left" w:pos="8838"/>
              </w:tabs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</w:tcPr>
          <w:p w14:paraId="1187CEF5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317134B4" w14:textId="77777777" w:rsidTr="00F05D5F">
        <w:tc>
          <w:tcPr>
            <w:tcW w:w="393" w:type="dxa"/>
            <w:shd w:val="clear" w:color="auto" w:fill="FFC000"/>
          </w:tcPr>
          <w:p w14:paraId="0B8B1497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863" w:type="dxa"/>
          </w:tcPr>
          <w:p w14:paraId="71A1A07F" w14:textId="77777777" w:rsidR="00411B47" w:rsidRPr="00411B47" w:rsidRDefault="00411B47" w:rsidP="00F05D5F">
            <w:pPr>
              <w:tabs>
                <w:tab w:val="left" w:pos="8838"/>
              </w:tabs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Otros ingresos</w:t>
            </w:r>
          </w:p>
        </w:tc>
        <w:tc>
          <w:tcPr>
            <w:tcW w:w="1294" w:type="dxa"/>
          </w:tcPr>
          <w:p w14:paraId="60971874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dxa"/>
            <w:shd w:val="clear" w:color="auto" w:fill="FFC000"/>
          </w:tcPr>
          <w:p w14:paraId="1F91FEC6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784" w:type="dxa"/>
          </w:tcPr>
          <w:p w14:paraId="3EE7A33C" w14:textId="77777777" w:rsidR="00411B47" w:rsidRPr="00411B47" w:rsidRDefault="00411B47" w:rsidP="00F05D5F">
            <w:pPr>
              <w:tabs>
                <w:tab w:val="left" w:pos="8838"/>
              </w:tabs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</w:tcPr>
          <w:p w14:paraId="576DFC34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3101AEAC" w14:textId="77777777" w:rsidTr="00F05D5F">
        <w:tc>
          <w:tcPr>
            <w:tcW w:w="393" w:type="dxa"/>
            <w:shd w:val="clear" w:color="auto" w:fill="FFC000"/>
          </w:tcPr>
          <w:p w14:paraId="5EFFA0C0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863" w:type="dxa"/>
          </w:tcPr>
          <w:p w14:paraId="0FC6CAE8" w14:textId="77777777" w:rsidR="00411B47" w:rsidRPr="00411B47" w:rsidRDefault="00411B47" w:rsidP="00F05D5F">
            <w:pPr>
              <w:tabs>
                <w:tab w:val="left" w:pos="8838"/>
              </w:tabs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Cuotas de las actividades</w:t>
            </w:r>
          </w:p>
        </w:tc>
        <w:tc>
          <w:tcPr>
            <w:tcW w:w="1294" w:type="dxa"/>
          </w:tcPr>
          <w:p w14:paraId="5862E1FF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dxa"/>
            <w:shd w:val="clear" w:color="auto" w:fill="FFC000"/>
          </w:tcPr>
          <w:p w14:paraId="6484EAEC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784" w:type="dxa"/>
          </w:tcPr>
          <w:p w14:paraId="5A35402A" w14:textId="77777777" w:rsidR="00411B47" w:rsidRPr="00411B47" w:rsidRDefault="00411B47" w:rsidP="00F05D5F">
            <w:pPr>
              <w:tabs>
                <w:tab w:val="left" w:pos="8838"/>
              </w:tabs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</w:tcPr>
          <w:p w14:paraId="47EB82B1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0A6A034B" w14:textId="77777777" w:rsidTr="00F05D5F">
        <w:tc>
          <w:tcPr>
            <w:tcW w:w="393" w:type="dxa"/>
            <w:shd w:val="clear" w:color="auto" w:fill="FFC000"/>
          </w:tcPr>
          <w:p w14:paraId="2896C551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863" w:type="dxa"/>
          </w:tcPr>
          <w:p w14:paraId="3B1C7D2F" w14:textId="77777777" w:rsidR="00411B47" w:rsidRPr="00411B47" w:rsidRDefault="00411B47" w:rsidP="00F05D5F">
            <w:pPr>
              <w:tabs>
                <w:tab w:val="left" w:pos="8838"/>
              </w:tabs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 xml:space="preserve">Subvención concedida </w:t>
            </w:r>
            <w:r w:rsidRPr="00411B47">
              <w:rPr>
                <w:rFonts w:ascii="Roboto" w:eastAsia="Wandohope" w:hAnsi="Roboto" w:cs="DokChampa"/>
                <w:bCs/>
                <w:iCs/>
                <w:color w:val="000000"/>
                <w:sz w:val="20"/>
                <w:szCs w:val="20"/>
              </w:rPr>
              <w:t>(*F)</w:t>
            </w:r>
          </w:p>
        </w:tc>
        <w:tc>
          <w:tcPr>
            <w:tcW w:w="1294" w:type="dxa"/>
          </w:tcPr>
          <w:p w14:paraId="4EFB35DC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dxa"/>
            <w:shd w:val="clear" w:color="auto" w:fill="FFC000"/>
          </w:tcPr>
          <w:p w14:paraId="164E2532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784" w:type="dxa"/>
          </w:tcPr>
          <w:p w14:paraId="4EF5B4B2" w14:textId="77777777" w:rsidR="00411B47" w:rsidRPr="00411B47" w:rsidRDefault="00411B47" w:rsidP="00F05D5F">
            <w:pPr>
              <w:tabs>
                <w:tab w:val="left" w:pos="8838"/>
              </w:tabs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</w:tcPr>
          <w:p w14:paraId="43220015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6108EB53" w14:textId="77777777" w:rsidTr="00F05D5F">
        <w:tc>
          <w:tcPr>
            <w:tcW w:w="3256" w:type="dxa"/>
            <w:gridSpan w:val="2"/>
            <w:shd w:val="clear" w:color="auto" w:fill="FFC000"/>
          </w:tcPr>
          <w:p w14:paraId="200D09AC" w14:textId="77777777" w:rsidR="00411B47" w:rsidRPr="00411B47" w:rsidRDefault="00411B47" w:rsidP="00F05D5F">
            <w:pPr>
              <w:tabs>
                <w:tab w:val="left" w:pos="8838"/>
              </w:tabs>
              <w:jc w:val="right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Presupuesto total de ingresos</w:t>
            </w:r>
          </w:p>
        </w:tc>
        <w:tc>
          <w:tcPr>
            <w:tcW w:w="1294" w:type="dxa"/>
          </w:tcPr>
          <w:p w14:paraId="2F38D285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42" w:type="dxa"/>
            <w:gridSpan w:val="2"/>
            <w:shd w:val="clear" w:color="auto" w:fill="FFC000"/>
          </w:tcPr>
          <w:p w14:paraId="31F0F349" w14:textId="77777777" w:rsidR="00411B47" w:rsidRPr="00411B47" w:rsidRDefault="00411B47" w:rsidP="00F05D5F">
            <w:pPr>
              <w:tabs>
                <w:tab w:val="left" w:pos="8838"/>
              </w:tabs>
              <w:jc w:val="right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Presupuesto total de gastos</w:t>
            </w:r>
          </w:p>
        </w:tc>
        <w:tc>
          <w:tcPr>
            <w:tcW w:w="1270" w:type="dxa"/>
          </w:tcPr>
          <w:p w14:paraId="03B20F7D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E38C2D8" w14:textId="77777777" w:rsidR="00411B47" w:rsidRPr="00411B47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p w14:paraId="52979D54" w14:textId="77777777" w:rsidR="00411B47" w:rsidRPr="00411B47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>5.- Que las medidas de difusión adoptadas para el desarrollo de las distintas actuaciones subvencionadas en el proyecto son las siguientes y se presentan en una memoria fotográfica adjunta a este Anexo:</w:t>
      </w:r>
    </w:p>
    <w:p w14:paraId="1D7B7696" w14:textId="77777777" w:rsidR="00411B47" w:rsidRPr="00411B47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3058"/>
        <w:gridCol w:w="4356"/>
      </w:tblGrid>
      <w:tr w:rsidR="00411B47" w:rsidRPr="00411B47" w14:paraId="4B96DE56" w14:textId="77777777" w:rsidTr="00F05D5F">
        <w:tc>
          <w:tcPr>
            <w:tcW w:w="1129" w:type="dxa"/>
            <w:shd w:val="clear" w:color="auto" w:fill="FFC000"/>
          </w:tcPr>
          <w:p w14:paraId="24810E84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Nº (*G)</w:t>
            </w:r>
          </w:p>
        </w:tc>
        <w:tc>
          <w:tcPr>
            <w:tcW w:w="3261" w:type="dxa"/>
            <w:shd w:val="clear" w:color="auto" w:fill="FFC000"/>
          </w:tcPr>
          <w:p w14:paraId="0616B65F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IMAGEN (*</w:t>
            </w:r>
            <w:proofErr w:type="spellStart"/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G1</w:t>
            </w:r>
            <w:proofErr w:type="spellEnd"/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672" w:type="dxa"/>
            <w:shd w:val="clear" w:color="auto" w:fill="FFC000"/>
          </w:tcPr>
          <w:p w14:paraId="305F1AE0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DIFUSIÓN (*</w:t>
            </w:r>
            <w:proofErr w:type="spellStart"/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G2</w:t>
            </w:r>
            <w:proofErr w:type="spellEnd"/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) o (*G3)</w:t>
            </w:r>
          </w:p>
        </w:tc>
      </w:tr>
      <w:tr w:rsidR="00411B47" w:rsidRPr="00411B47" w14:paraId="574CA822" w14:textId="77777777" w:rsidTr="00F05D5F">
        <w:tc>
          <w:tcPr>
            <w:tcW w:w="1129" w:type="dxa"/>
          </w:tcPr>
          <w:p w14:paraId="75DC76B6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61" w:type="dxa"/>
          </w:tcPr>
          <w:p w14:paraId="25C30C6B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72" w:type="dxa"/>
          </w:tcPr>
          <w:p w14:paraId="46C038B7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4122C2FB" w14:textId="77777777" w:rsidTr="00F05D5F">
        <w:tc>
          <w:tcPr>
            <w:tcW w:w="1129" w:type="dxa"/>
          </w:tcPr>
          <w:p w14:paraId="32DB1085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61" w:type="dxa"/>
          </w:tcPr>
          <w:p w14:paraId="191594F0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72" w:type="dxa"/>
          </w:tcPr>
          <w:p w14:paraId="6BFF6DC3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B47" w:rsidRPr="00411B47" w14:paraId="71797DA8" w14:textId="77777777" w:rsidTr="00F05D5F">
        <w:tc>
          <w:tcPr>
            <w:tcW w:w="1129" w:type="dxa"/>
          </w:tcPr>
          <w:p w14:paraId="6D9EFBCF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61" w:type="dxa"/>
          </w:tcPr>
          <w:p w14:paraId="072F323B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72" w:type="dxa"/>
          </w:tcPr>
          <w:p w14:paraId="38A6C8FE" w14:textId="77777777" w:rsidR="00411B47" w:rsidRPr="00411B47" w:rsidRDefault="00411B47" w:rsidP="00F05D5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CD67783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p w14:paraId="2AB3C292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  <w:r w:rsidRPr="00411B47">
        <w:rPr>
          <w:rFonts w:ascii="Roboto" w:eastAsia="Wandohope" w:hAnsi="Roboto" w:cs="DokChampa"/>
          <w:bCs/>
          <w:color w:val="000000"/>
          <w:sz w:val="20"/>
          <w:szCs w:val="20"/>
        </w:rPr>
        <w:t>Y para que así conste y surta los efectos oportunos, expido la presente:</w:t>
      </w:r>
    </w:p>
    <w:p w14:paraId="4D3C16AE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2791"/>
        <w:gridCol w:w="331"/>
        <w:gridCol w:w="1131"/>
        <w:gridCol w:w="451"/>
        <w:gridCol w:w="2697"/>
        <w:gridCol w:w="1134"/>
      </w:tblGrid>
      <w:tr w:rsidR="00411B47" w:rsidRPr="00411B47" w14:paraId="14811D68" w14:textId="77777777" w:rsidTr="00F05D5F">
        <w:tc>
          <w:tcPr>
            <w:tcW w:w="532" w:type="dxa"/>
            <w:shd w:val="clear" w:color="auto" w:fill="FFC000"/>
          </w:tcPr>
          <w:p w14:paraId="153F0188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bookmarkStart w:id="2" w:name="_Hlk157084671"/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En</w:t>
            </w:r>
          </w:p>
        </w:tc>
        <w:tc>
          <w:tcPr>
            <w:tcW w:w="2791" w:type="dxa"/>
          </w:tcPr>
          <w:p w14:paraId="2D2A7C99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C000"/>
          </w:tcPr>
          <w:p w14:paraId="51FACA47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1131" w:type="dxa"/>
          </w:tcPr>
          <w:p w14:paraId="1D2EF7B0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FFC000"/>
          </w:tcPr>
          <w:p w14:paraId="2DE0D203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de</w:t>
            </w:r>
          </w:p>
        </w:tc>
        <w:tc>
          <w:tcPr>
            <w:tcW w:w="2697" w:type="dxa"/>
          </w:tcPr>
          <w:p w14:paraId="24E583F9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C000"/>
          </w:tcPr>
          <w:p w14:paraId="1404BADB" w14:textId="77777777" w:rsidR="00411B47" w:rsidRPr="00411B47" w:rsidRDefault="00411B47" w:rsidP="00F05D5F">
            <w:pPr>
              <w:tabs>
                <w:tab w:val="left" w:pos="8838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de 2026</w:t>
            </w:r>
          </w:p>
        </w:tc>
      </w:tr>
    </w:tbl>
    <w:p w14:paraId="3851DAF3" w14:textId="77777777" w:rsidR="00411B47" w:rsidRPr="00411B47" w:rsidRDefault="00411B47" w:rsidP="00411B47">
      <w:pPr>
        <w:tabs>
          <w:tab w:val="left" w:pos="8838"/>
        </w:tabs>
        <w:rPr>
          <w:rFonts w:ascii="Roboto" w:eastAsia="Wandohope" w:hAnsi="Roboto" w:cs="DokChampa"/>
          <w:b/>
          <w:bCs/>
          <w:color w:val="000000"/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411B47" w:rsidRPr="00411B47" w14:paraId="17735804" w14:textId="77777777" w:rsidTr="00F05D5F">
        <w:tc>
          <w:tcPr>
            <w:tcW w:w="9067" w:type="dxa"/>
            <w:shd w:val="clear" w:color="auto" w:fill="FFC000"/>
          </w:tcPr>
          <w:p w14:paraId="374970A6" w14:textId="77777777" w:rsidR="00411B47" w:rsidRPr="00411B47" w:rsidRDefault="00411B47" w:rsidP="00F05D5F">
            <w:pPr>
              <w:tabs>
                <w:tab w:val="num" w:pos="912"/>
              </w:tabs>
              <w:jc w:val="center"/>
              <w:rPr>
                <w:rFonts w:ascii="Roboto" w:eastAsia="Wandohope" w:hAnsi="Roboto" w:cs="DokChampa"/>
                <w:b/>
                <w:bCs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Cs/>
                <w:color w:val="000000"/>
                <w:sz w:val="20"/>
                <w:szCs w:val="20"/>
              </w:rPr>
              <w:t>EL/LA PRESIDENTE/A DE LA ENTIDAD</w:t>
            </w:r>
          </w:p>
        </w:tc>
      </w:tr>
      <w:tr w:rsidR="00411B47" w:rsidRPr="00411B47" w14:paraId="20DB1B63" w14:textId="77777777" w:rsidTr="00F05D5F">
        <w:trPr>
          <w:trHeight w:val="70"/>
        </w:trPr>
        <w:tc>
          <w:tcPr>
            <w:tcW w:w="9067" w:type="dxa"/>
          </w:tcPr>
          <w:p w14:paraId="3F043E69" w14:textId="77777777" w:rsidR="00411B47" w:rsidRPr="00411B47" w:rsidRDefault="00411B47" w:rsidP="00F05D5F">
            <w:pPr>
              <w:pStyle w:val="Subttulo"/>
              <w:jc w:val="center"/>
              <w:rPr>
                <w:rFonts w:ascii="Roboto" w:eastAsia="Wandohope" w:hAnsi="Roboto" w:cs="DokChampa"/>
                <w:b w:val="0"/>
                <w:bCs w:val="0"/>
                <w:color w:val="000000"/>
                <w:sz w:val="20"/>
                <w:szCs w:val="20"/>
              </w:rPr>
            </w:pPr>
            <w:r w:rsidRPr="00411B47">
              <w:rPr>
                <w:rFonts w:ascii="Roboto" w:eastAsia="Wandohope" w:hAnsi="Roboto" w:cs="DokChampa"/>
                <w:b w:val="0"/>
                <w:sz w:val="20"/>
                <w:szCs w:val="20"/>
                <w:lang w:val="es-ES"/>
              </w:rPr>
              <w:t>(Fecha y firma digital en el encabezamiento)</w:t>
            </w:r>
          </w:p>
        </w:tc>
      </w:tr>
    </w:tbl>
    <w:p w14:paraId="4057429C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i/>
          <w:color w:val="000000"/>
          <w:sz w:val="18"/>
          <w:szCs w:val="18"/>
        </w:rPr>
      </w:pPr>
      <w:r w:rsidRPr="00411B47">
        <w:rPr>
          <w:rFonts w:ascii="Roboto" w:eastAsia="Wandohope" w:hAnsi="Roboto" w:cs="DokChampa"/>
          <w:bCs/>
          <w:i/>
          <w:color w:val="000000"/>
          <w:sz w:val="18"/>
          <w:szCs w:val="18"/>
        </w:rPr>
        <w:t>(*A) Nombre del Proyecto objeto de la subvención.</w:t>
      </w:r>
    </w:p>
    <w:p w14:paraId="6EA325E6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i/>
          <w:color w:val="000000"/>
          <w:sz w:val="18"/>
          <w:szCs w:val="18"/>
        </w:rPr>
      </w:pPr>
      <w:r w:rsidRPr="00411B47">
        <w:rPr>
          <w:rFonts w:ascii="Roboto" w:eastAsia="Wandohope" w:hAnsi="Roboto" w:cs="DokChampa"/>
          <w:bCs/>
          <w:i/>
          <w:color w:val="000000"/>
          <w:sz w:val="18"/>
          <w:szCs w:val="18"/>
        </w:rPr>
        <w:t>(*B) Objetivos previstos en el punto 5.1. del Anexo I indicando si se han cumplido o no, tras el desarrollo del proyecto.</w:t>
      </w:r>
    </w:p>
    <w:p w14:paraId="03F1D07C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i/>
          <w:color w:val="000000"/>
          <w:sz w:val="18"/>
          <w:szCs w:val="18"/>
        </w:rPr>
      </w:pPr>
      <w:r w:rsidRPr="00411B47">
        <w:rPr>
          <w:rFonts w:ascii="Roboto" w:eastAsia="Wandohope" w:hAnsi="Roboto" w:cs="DokChampa"/>
          <w:bCs/>
          <w:i/>
          <w:color w:val="000000"/>
          <w:sz w:val="18"/>
          <w:szCs w:val="18"/>
        </w:rPr>
        <w:t xml:space="preserve">(*C) Actividades indicadas en el punto 5.2.11 del Anexo I. </w:t>
      </w:r>
    </w:p>
    <w:p w14:paraId="6ED7D61F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i/>
          <w:color w:val="000000"/>
          <w:sz w:val="18"/>
          <w:szCs w:val="18"/>
        </w:rPr>
      </w:pPr>
      <w:r w:rsidRPr="00411B47">
        <w:rPr>
          <w:rFonts w:ascii="Roboto" w:eastAsia="Wandohope" w:hAnsi="Roboto" w:cs="DokChampa"/>
          <w:bCs/>
          <w:i/>
          <w:color w:val="000000"/>
          <w:sz w:val="18"/>
          <w:szCs w:val="18"/>
        </w:rPr>
        <w:t>(*D) Marcar “x” en lo que proceda. De no aparecer nada, se considerará que la entidad está obligada o no está exenta de efectuar la declaración del Impuesto sobre el Valor Añadido.</w:t>
      </w:r>
    </w:p>
    <w:p w14:paraId="693E627D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i/>
          <w:color w:val="000000"/>
          <w:sz w:val="18"/>
          <w:szCs w:val="18"/>
        </w:rPr>
      </w:pPr>
      <w:r w:rsidRPr="00411B47">
        <w:rPr>
          <w:rFonts w:ascii="Roboto" w:eastAsia="Wandohope" w:hAnsi="Roboto" w:cs="DokChampa"/>
          <w:bCs/>
          <w:i/>
          <w:color w:val="000000"/>
          <w:sz w:val="18"/>
          <w:szCs w:val="18"/>
        </w:rPr>
        <w:t xml:space="preserve">(*E) Junta Directiva, Asamblea… </w:t>
      </w:r>
    </w:p>
    <w:p w14:paraId="19553FBC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i/>
          <w:color w:val="000000"/>
          <w:sz w:val="18"/>
          <w:szCs w:val="18"/>
        </w:rPr>
      </w:pPr>
      <w:r w:rsidRPr="00411B47">
        <w:rPr>
          <w:rFonts w:ascii="Roboto" w:eastAsia="Wandohope" w:hAnsi="Roboto" w:cs="DokChampa"/>
          <w:bCs/>
          <w:i/>
          <w:color w:val="000000"/>
          <w:sz w:val="18"/>
          <w:szCs w:val="18"/>
        </w:rPr>
        <w:t>(*F) Habrá de justificarse, al menos, el 110% de la subvención concedida.</w:t>
      </w:r>
    </w:p>
    <w:p w14:paraId="767ADF78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i/>
          <w:color w:val="000000"/>
          <w:sz w:val="18"/>
          <w:szCs w:val="18"/>
        </w:rPr>
      </w:pPr>
      <w:r w:rsidRPr="00411B47">
        <w:rPr>
          <w:rFonts w:ascii="Roboto" w:eastAsia="Wandohope" w:hAnsi="Roboto" w:cs="DokChampa"/>
          <w:bCs/>
          <w:i/>
          <w:color w:val="000000"/>
          <w:sz w:val="18"/>
          <w:szCs w:val="18"/>
        </w:rPr>
        <w:t>(*G) Número de la imagen que se muestra en la memoria fotográfica adjunta.</w:t>
      </w:r>
    </w:p>
    <w:p w14:paraId="62DBE611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i/>
          <w:color w:val="000000"/>
          <w:sz w:val="18"/>
          <w:szCs w:val="18"/>
        </w:rPr>
      </w:pPr>
      <w:r w:rsidRPr="00411B47">
        <w:rPr>
          <w:rFonts w:ascii="Roboto" w:eastAsia="Wandohope" w:hAnsi="Roboto" w:cs="DokChampa"/>
          <w:bCs/>
          <w:i/>
          <w:color w:val="000000"/>
          <w:sz w:val="18"/>
          <w:szCs w:val="18"/>
        </w:rPr>
        <w:t>(*</w:t>
      </w:r>
      <w:proofErr w:type="spellStart"/>
      <w:r w:rsidRPr="00411B47">
        <w:rPr>
          <w:rFonts w:ascii="Roboto" w:eastAsia="Wandohope" w:hAnsi="Roboto" w:cs="DokChampa"/>
          <w:bCs/>
          <w:i/>
          <w:color w:val="000000"/>
          <w:sz w:val="18"/>
          <w:szCs w:val="18"/>
        </w:rPr>
        <w:t>G1</w:t>
      </w:r>
      <w:proofErr w:type="spellEnd"/>
      <w:r w:rsidRPr="00411B47">
        <w:rPr>
          <w:rFonts w:ascii="Roboto" w:eastAsia="Wandohope" w:hAnsi="Roboto" w:cs="DokChampa"/>
          <w:bCs/>
          <w:i/>
          <w:color w:val="000000"/>
          <w:sz w:val="18"/>
          <w:szCs w:val="18"/>
        </w:rPr>
        <w:t>) Indicar si es cartel, fotografía, pantallazo…</w:t>
      </w:r>
    </w:p>
    <w:p w14:paraId="29161489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i/>
          <w:color w:val="000000"/>
          <w:sz w:val="18"/>
          <w:szCs w:val="18"/>
        </w:rPr>
      </w:pPr>
      <w:r w:rsidRPr="00411B47">
        <w:rPr>
          <w:rFonts w:ascii="Roboto" w:eastAsia="Wandohope" w:hAnsi="Roboto" w:cs="DokChampa"/>
          <w:bCs/>
          <w:i/>
          <w:color w:val="000000"/>
          <w:sz w:val="18"/>
          <w:szCs w:val="18"/>
        </w:rPr>
        <w:t>(*</w:t>
      </w:r>
      <w:proofErr w:type="spellStart"/>
      <w:r w:rsidRPr="00411B47">
        <w:rPr>
          <w:rFonts w:ascii="Roboto" w:eastAsia="Wandohope" w:hAnsi="Roboto" w:cs="DokChampa"/>
          <w:bCs/>
          <w:i/>
          <w:color w:val="000000"/>
          <w:sz w:val="18"/>
          <w:szCs w:val="18"/>
        </w:rPr>
        <w:t>G2</w:t>
      </w:r>
      <w:proofErr w:type="spellEnd"/>
      <w:r w:rsidRPr="00411B47">
        <w:rPr>
          <w:rFonts w:ascii="Roboto" w:eastAsia="Wandohope" w:hAnsi="Roboto" w:cs="DokChampa"/>
          <w:bCs/>
          <w:i/>
          <w:color w:val="000000"/>
          <w:sz w:val="18"/>
          <w:szCs w:val="18"/>
        </w:rPr>
        <w:t>) Difusión tangible: indicar lugar donde se ha pegado/colgado el cartel y fotografía donde se compruebe su ubicación.</w:t>
      </w:r>
    </w:p>
    <w:p w14:paraId="4F1E96FF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i/>
          <w:color w:val="000000"/>
          <w:sz w:val="18"/>
          <w:szCs w:val="18"/>
        </w:rPr>
      </w:pPr>
      <w:r w:rsidRPr="00411B47">
        <w:rPr>
          <w:rFonts w:ascii="Roboto" w:eastAsia="Wandohope" w:hAnsi="Roboto" w:cs="DokChampa"/>
          <w:bCs/>
          <w:i/>
          <w:color w:val="000000"/>
          <w:sz w:val="18"/>
          <w:szCs w:val="18"/>
        </w:rPr>
        <w:t>(*</w:t>
      </w:r>
      <w:proofErr w:type="spellStart"/>
      <w:r w:rsidRPr="00411B47">
        <w:rPr>
          <w:rFonts w:ascii="Roboto" w:eastAsia="Wandohope" w:hAnsi="Roboto" w:cs="DokChampa"/>
          <w:bCs/>
          <w:i/>
          <w:color w:val="000000"/>
          <w:sz w:val="18"/>
          <w:szCs w:val="18"/>
        </w:rPr>
        <w:t>G3</w:t>
      </w:r>
      <w:proofErr w:type="spellEnd"/>
      <w:r w:rsidRPr="00411B47">
        <w:rPr>
          <w:rFonts w:ascii="Roboto" w:eastAsia="Wandohope" w:hAnsi="Roboto" w:cs="DokChampa"/>
          <w:bCs/>
          <w:i/>
          <w:color w:val="000000"/>
          <w:sz w:val="18"/>
          <w:szCs w:val="18"/>
        </w:rPr>
        <w:t xml:space="preserve">) Difusión digital: Cartel, pantallazo de </w:t>
      </w:r>
      <w:proofErr w:type="spellStart"/>
      <w:r w:rsidRPr="00411B47">
        <w:rPr>
          <w:rFonts w:ascii="Roboto" w:eastAsia="Wandohope" w:hAnsi="Roboto" w:cs="DokChampa"/>
          <w:bCs/>
          <w:i/>
          <w:color w:val="000000"/>
          <w:sz w:val="18"/>
          <w:szCs w:val="18"/>
        </w:rPr>
        <w:t>RR.SS</w:t>
      </w:r>
      <w:proofErr w:type="spellEnd"/>
      <w:r w:rsidRPr="00411B47">
        <w:rPr>
          <w:rFonts w:ascii="Roboto" w:eastAsia="Wandohope" w:hAnsi="Roboto" w:cs="DokChampa"/>
          <w:bCs/>
          <w:i/>
          <w:color w:val="000000"/>
          <w:sz w:val="18"/>
          <w:szCs w:val="18"/>
        </w:rPr>
        <w:t>. o web…</w:t>
      </w:r>
    </w:p>
    <w:bookmarkEnd w:id="2"/>
    <w:p w14:paraId="63939C8F" w14:textId="77777777" w:rsidR="00411B47" w:rsidRPr="00411B47" w:rsidRDefault="00411B47" w:rsidP="00411B47">
      <w:pPr>
        <w:tabs>
          <w:tab w:val="left" w:pos="8838"/>
        </w:tabs>
        <w:jc w:val="both"/>
        <w:rPr>
          <w:rFonts w:ascii="Roboto" w:eastAsia="Wandohope" w:hAnsi="Roboto" w:cs="DokChampa"/>
          <w:b/>
          <w:bCs/>
          <w:i/>
          <w:color w:val="000000"/>
          <w:sz w:val="20"/>
          <w:szCs w:val="20"/>
        </w:rPr>
      </w:pPr>
    </w:p>
    <w:p w14:paraId="30EA17AE" w14:textId="77777777" w:rsidR="00411B47" w:rsidRPr="00411B47" w:rsidRDefault="00411B47" w:rsidP="00411B47">
      <w:pPr>
        <w:jc w:val="center"/>
        <w:rPr>
          <w:rFonts w:ascii="Roboto" w:eastAsia="Wandohope" w:hAnsi="Roboto" w:cs="DokChampa"/>
          <w:color w:val="000000"/>
          <w:sz w:val="20"/>
          <w:szCs w:val="20"/>
        </w:rPr>
      </w:pPr>
      <w:r w:rsidRPr="00411B47">
        <w:rPr>
          <w:rFonts w:ascii="Roboto" w:eastAsia="Wandohope" w:hAnsi="Roboto" w:cs="DokChampa"/>
          <w:color w:val="000000"/>
          <w:sz w:val="20"/>
          <w:szCs w:val="20"/>
        </w:rPr>
        <w:t>SR. ALCALDE – PRESIDENTE DEL EXCMO. AYUNTAMIENTO DE VILLAQUILAMBRE</w:t>
      </w:r>
    </w:p>
    <w:bookmarkEnd w:id="0"/>
    <w:p w14:paraId="1F9B401C" w14:textId="77777777" w:rsidR="00411B47" w:rsidRPr="00411B47" w:rsidRDefault="00411B47" w:rsidP="00411B47">
      <w:pPr>
        <w:tabs>
          <w:tab w:val="left" w:pos="8838"/>
        </w:tabs>
        <w:overflowPunct w:val="0"/>
        <w:autoSpaceDE w:val="0"/>
        <w:autoSpaceDN w:val="0"/>
        <w:adjustRightInd w:val="0"/>
        <w:textAlignment w:val="baseline"/>
        <w:rPr>
          <w:rFonts w:ascii="Roboto" w:hAnsi="Roboto" w:cs="Tahoma"/>
          <w:b/>
          <w:bCs/>
          <w:sz w:val="20"/>
          <w:szCs w:val="20"/>
          <w:lang w:eastAsia="en-US"/>
        </w:rPr>
      </w:pPr>
    </w:p>
    <w:p w14:paraId="2A58FB7C" w14:textId="77777777" w:rsidR="00751601" w:rsidRPr="00411B47" w:rsidRDefault="00751601" w:rsidP="00BD1D46">
      <w:pPr>
        <w:rPr>
          <w:rFonts w:ascii="Roboto" w:hAnsi="Roboto"/>
          <w:sz w:val="22"/>
          <w:szCs w:val="22"/>
        </w:rPr>
      </w:pPr>
    </w:p>
    <w:sectPr w:rsidR="00751601" w:rsidRPr="00411B47" w:rsidSect="00573E47">
      <w:headerReference w:type="default" r:id="rId8"/>
      <w:pgSz w:w="11906" w:h="16838"/>
      <w:pgMar w:top="2268" w:right="1701" w:bottom="226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C22B0" w14:textId="77777777" w:rsidR="00205748" w:rsidRDefault="00205748" w:rsidP="00451175">
      <w:r>
        <w:separator/>
      </w:r>
    </w:p>
  </w:endnote>
  <w:endnote w:type="continuationSeparator" w:id="0">
    <w:p w14:paraId="01BE3BA7" w14:textId="77777777" w:rsidR="00205748" w:rsidRDefault="00205748" w:rsidP="00451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Wandohope">
    <w:charset w:val="80"/>
    <w:family w:val="roman"/>
    <w:pitch w:val="variable"/>
    <w:sig w:usb0="800002EF" w:usb1="09D77CFB" w:usb2="00000010" w:usb3="00000000" w:csb0="000A0005" w:csb1="00000000"/>
  </w:font>
  <w:font w:name="DokChampa">
    <w:panose1 w:val="020B0604020202020204"/>
    <w:charset w:val="DE"/>
    <w:family w:val="swiss"/>
    <w:pitch w:val="variable"/>
    <w:sig w:usb0="83000003" w:usb1="00000000" w:usb2="00000000" w:usb3="00000000" w:csb0="00010001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5FD4F" w14:textId="77777777" w:rsidR="00205748" w:rsidRDefault="00205748" w:rsidP="00451175">
      <w:r>
        <w:separator/>
      </w:r>
    </w:p>
  </w:footnote>
  <w:footnote w:type="continuationSeparator" w:id="0">
    <w:p w14:paraId="504DED52" w14:textId="77777777" w:rsidR="00205748" w:rsidRDefault="00205748" w:rsidP="00451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2D745" w14:textId="77777777" w:rsidR="003A1946" w:rsidRDefault="003A1946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1B668A8" wp14:editId="29A6BA5B">
          <wp:simplePos x="0" y="0"/>
          <wp:positionH relativeFrom="column">
            <wp:posOffset>-1008723</wp:posOffset>
          </wp:positionH>
          <wp:positionV relativeFrom="paragraph">
            <wp:posOffset>-402590</wp:posOffset>
          </wp:positionV>
          <wp:extent cx="7440346" cy="10524490"/>
          <wp:effectExtent l="0" t="0" r="8255" b="0"/>
          <wp:wrapNone/>
          <wp:docPr id="517102798" name="Imagen 5171027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40346" cy="10524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955FD"/>
    <w:multiLevelType w:val="hybridMultilevel"/>
    <w:tmpl w:val="364435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535680"/>
    <w:multiLevelType w:val="hybridMultilevel"/>
    <w:tmpl w:val="195E9C08"/>
    <w:lvl w:ilvl="0" w:tplc="E3667034">
      <w:start w:val="1"/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3"/>
        </w:tabs>
        <w:ind w:left="249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3"/>
        </w:tabs>
        <w:ind w:left="32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3"/>
        </w:tabs>
        <w:ind w:left="39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3"/>
        </w:tabs>
        <w:ind w:left="465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3"/>
        </w:tabs>
        <w:ind w:left="53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3"/>
        </w:tabs>
        <w:ind w:left="60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3"/>
        </w:tabs>
        <w:ind w:left="681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3"/>
        </w:tabs>
        <w:ind w:left="7533" w:hanging="360"/>
      </w:pPr>
      <w:rPr>
        <w:rFonts w:ascii="Wingdings" w:hAnsi="Wingdings" w:hint="default"/>
      </w:rPr>
    </w:lvl>
  </w:abstractNum>
  <w:num w:numId="1" w16cid:durableId="478307888">
    <w:abstractNumId w:val="1"/>
  </w:num>
  <w:num w:numId="2" w16cid:durableId="179466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47"/>
    <w:rsid w:val="00052A24"/>
    <w:rsid w:val="00066C7A"/>
    <w:rsid w:val="0007024D"/>
    <w:rsid w:val="000C46CD"/>
    <w:rsid w:val="000F1BBE"/>
    <w:rsid w:val="00102BD6"/>
    <w:rsid w:val="00143756"/>
    <w:rsid w:val="00161B61"/>
    <w:rsid w:val="001D12C4"/>
    <w:rsid w:val="001D658E"/>
    <w:rsid w:val="001E17A2"/>
    <w:rsid w:val="00205748"/>
    <w:rsid w:val="002374EA"/>
    <w:rsid w:val="00252B5E"/>
    <w:rsid w:val="0028723E"/>
    <w:rsid w:val="002E2270"/>
    <w:rsid w:val="00347B9D"/>
    <w:rsid w:val="00377313"/>
    <w:rsid w:val="00390884"/>
    <w:rsid w:val="003A1946"/>
    <w:rsid w:val="003C4262"/>
    <w:rsid w:val="003D4C36"/>
    <w:rsid w:val="004005F3"/>
    <w:rsid w:val="00411B47"/>
    <w:rsid w:val="00451175"/>
    <w:rsid w:val="00486B6F"/>
    <w:rsid w:val="004A60AD"/>
    <w:rsid w:val="004D1B06"/>
    <w:rsid w:val="004D232D"/>
    <w:rsid w:val="004F2C0D"/>
    <w:rsid w:val="00506F15"/>
    <w:rsid w:val="005573B5"/>
    <w:rsid w:val="00571C1C"/>
    <w:rsid w:val="00573663"/>
    <w:rsid w:val="00573E47"/>
    <w:rsid w:val="005920CB"/>
    <w:rsid w:val="005920D3"/>
    <w:rsid w:val="00595117"/>
    <w:rsid w:val="005B7F77"/>
    <w:rsid w:val="005E1332"/>
    <w:rsid w:val="005E5CC4"/>
    <w:rsid w:val="005E6A00"/>
    <w:rsid w:val="00602CF7"/>
    <w:rsid w:val="00617974"/>
    <w:rsid w:val="006239B9"/>
    <w:rsid w:val="00632CDE"/>
    <w:rsid w:val="00650C1E"/>
    <w:rsid w:val="006541B2"/>
    <w:rsid w:val="00662C8B"/>
    <w:rsid w:val="006823AD"/>
    <w:rsid w:val="006C2A16"/>
    <w:rsid w:val="00711B0E"/>
    <w:rsid w:val="007162D3"/>
    <w:rsid w:val="00751601"/>
    <w:rsid w:val="0076302B"/>
    <w:rsid w:val="0076507B"/>
    <w:rsid w:val="00782480"/>
    <w:rsid w:val="007B5231"/>
    <w:rsid w:val="007C2B87"/>
    <w:rsid w:val="007E7960"/>
    <w:rsid w:val="00855A67"/>
    <w:rsid w:val="00872E88"/>
    <w:rsid w:val="008E2891"/>
    <w:rsid w:val="008F4A91"/>
    <w:rsid w:val="00933013"/>
    <w:rsid w:val="00942938"/>
    <w:rsid w:val="00967D28"/>
    <w:rsid w:val="009714DA"/>
    <w:rsid w:val="009856B1"/>
    <w:rsid w:val="009965D1"/>
    <w:rsid w:val="009B41DD"/>
    <w:rsid w:val="009F0D6E"/>
    <w:rsid w:val="00A2575B"/>
    <w:rsid w:val="00A34539"/>
    <w:rsid w:val="00A50567"/>
    <w:rsid w:val="00AE5B20"/>
    <w:rsid w:val="00B25F63"/>
    <w:rsid w:val="00B3058C"/>
    <w:rsid w:val="00B615CF"/>
    <w:rsid w:val="00B7515B"/>
    <w:rsid w:val="00BA0D09"/>
    <w:rsid w:val="00BB2D94"/>
    <w:rsid w:val="00BD1D46"/>
    <w:rsid w:val="00BF667E"/>
    <w:rsid w:val="00C65E9A"/>
    <w:rsid w:val="00C74A07"/>
    <w:rsid w:val="00C951BC"/>
    <w:rsid w:val="00C97317"/>
    <w:rsid w:val="00CB4DCA"/>
    <w:rsid w:val="00CC0F1B"/>
    <w:rsid w:val="00CE1172"/>
    <w:rsid w:val="00CE6436"/>
    <w:rsid w:val="00D47DB8"/>
    <w:rsid w:val="00D61B69"/>
    <w:rsid w:val="00D71769"/>
    <w:rsid w:val="00D83C2A"/>
    <w:rsid w:val="00DA571E"/>
    <w:rsid w:val="00DB397E"/>
    <w:rsid w:val="00DC4F09"/>
    <w:rsid w:val="00E36B9A"/>
    <w:rsid w:val="00E61DD9"/>
    <w:rsid w:val="00E9350C"/>
    <w:rsid w:val="00EA6791"/>
    <w:rsid w:val="00EC336E"/>
    <w:rsid w:val="00EE7309"/>
    <w:rsid w:val="00F31563"/>
    <w:rsid w:val="00F41AFC"/>
    <w:rsid w:val="00F43411"/>
    <w:rsid w:val="00F800E7"/>
    <w:rsid w:val="00F951FD"/>
    <w:rsid w:val="00FC304E"/>
    <w:rsid w:val="00FC60B3"/>
    <w:rsid w:val="00FC6870"/>
    <w:rsid w:val="00FE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B786CC"/>
  <w15:chartTrackingRefBased/>
  <w15:docId w15:val="{25CB5842-7F4B-44C6-9CA4-A1F61737E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1B47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411B4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ar"/>
    <w:qFormat/>
    <w:rsid w:val="00411B4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ar"/>
    <w:uiPriority w:val="9"/>
    <w:qFormat/>
    <w:rsid w:val="00066C7A"/>
    <w:pPr>
      <w:keepNext/>
      <w:jc w:val="center"/>
      <w:outlineLvl w:val="2"/>
    </w:pPr>
    <w:rPr>
      <w:rFonts w:ascii="Tahoma" w:hAnsi="Tahoma"/>
      <w:b/>
      <w:sz w:val="22"/>
      <w:szCs w:val="20"/>
      <w:u w:val="single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411B47"/>
    <w:pPr>
      <w:keepNext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Ttulo6">
    <w:name w:val="heading 6"/>
    <w:basedOn w:val="Normal"/>
    <w:next w:val="Normal"/>
    <w:link w:val="Ttulo6Car"/>
    <w:qFormat/>
    <w:rsid w:val="00411B47"/>
    <w:pPr>
      <w:keepNext/>
      <w:jc w:val="center"/>
      <w:outlineLvl w:val="5"/>
    </w:pPr>
    <w:rPr>
      <w:rFonts w:ascii="Arial" w:hAnsi="Arial"/>
      <w:b/>
      <w:bCs/>
      <w:sz w:val="20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pPr>
      <w:ind w:left="1080" w:firstLine="708"/>
    </w:pPr>
  </w:style>
  <w:style w:type="paragraph" w:styleId="Textodeglobo">
    <w:name w:val="Balloon Text"/>
    <w:basedOn w:val="Normal"/>
    <w:link w:val="TextodegloboCar"/>
    <w:uiPriority w:val="99"/>
    <w:rsid w:val="00D47DB8"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link w:val="Textoindependiente2Car"/>
    <w:rsid w:val="00A34539"/>
    <w:pPr>
      <w:spacing w:after="120" w:line="480" w:lineRule="auto"/>
    </w:pPr>
  </w:style>
  <w:style w:type="paragraph" w:customStyle="1" w:styleId="CarCarCarCar">
    <w:name w:val="Car Car Car Car"/>
    <w:basedOn w:val="Normal"/>
    <w:rsid w:val="009F0D6E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SangradetextonormalCar">
    <w:name w:val="Sangría de texto normal Car"/>
    <w:link w:val="Sangradetextonormal"/>
    <w:rsid w:val="00D71769"/>
    <w:rPr>
      <w:sz w:val="24"/>
      <w:szCs w:val="24"/>
    </w:rPr>
  </w:style>
  <w:style w:type="paragraph" w:styleId="Textonotaalfinal">
    <w:name w:val="endnote text"/>
    <w:basedOn w:val="Normal"/>
    <w:link w:val="TextonotaalfinalCar"/>
    <w:rsid w:val="00451175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451175"/>
  </w:style>
  <w:style w:type="character" w:styleId="Refdenotaalfinal">
    <w:name w:val="endnote reference"/>
    <w:rsid w:val="00451175"/>
    <w:rPr>
      <w:vertAlign w:val="superscript"/>
    </w:rPr>
  </w:style>
  <w:style w:type="paragraph" w:styleId="Encabezado">
    <w:name w:val="header"/>
    <w:basedOn w:val="Normal"/>
    <w:link w:val="EncabezadoCar"/>
    <w:uiPriority w:val="99"/>
    <w:rsid w:val="003A194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A1946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3A194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A1946"/>
    <w:rPr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411B47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Ttulo2Car">
    <w:name w:val="Título 2 Car"/>
    <w:basedOn w:val="Fuentedeprrafopredeter"/>
    <w:link w:val="Ttulo2"/>
    <w:rsid w:val="00411B47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Ttulo4Car">
    <w:name w:val="Título 4 Car"/>
    <w:basedOn w:val="Fuentedeprrafopredeter"/>
    <w:link w:val="Ttulo4"/>
    <w:rsid w:val="00411B47"/>
    <w:rPr>
      <w:rFonts w:ascii="Arial" w:hAnsi="Arial" w:cs="Arial"/>
      <w:b/>
      <w:sz w:val="22"/>
    </w:rPr>
  </w:style>
  <w:style w:type="character" w:customStyle="1" w:styleId="Ttulo6Car">
    <w:name w:val="Título 6 Car"/>
    <w:basedOn w:val="Fuentedeprrafopredeter"/>
    <w:link w:val="Ttulo6"/>
    <w:rsid w:val="00411B47"/>
    <w:rPr>
      <w:rFonts w:ascii="Arial" w:hAnsi="Arial"/>
      <w:b/>
      <w:bCs/>
      <w:szCs w:val="24"/>
      <w:lang w:val="es-ES_tradnl" w:eastAsia="en-US"/>
    </w:rPr>
  </w:style>
  <w:style w:type="paragraph" w:styleId="Textoindependiente">
    <w:name w:val="Body Text"/>
    <w:basedOn w:val="Normal"/>
    <w:link w:val="TextoindependienteCar"/>
    <w:rsid w:val="00411B47"/>
    <w:pPr>
      <w:jc w:val="right"/>
    </w:pPr>
    <w:rPr>
      <w:b/>
      <w:sz w:val="22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11B47"/>
    <w:rPr>
      <w:b/>
      <w:sz w:val="22"/>
      <w:szCs w:val="24"/>
      <w:lang w:val="es-ES_tradnl"/>
    </w:rPr>
  </w:style>
  <w:style w:type="table" w:styleId="Tablaconcuadrcula">
    <w:name w:val="Table Grid"/>
    <w:basedOn w:val="Tablanormal"/>
    <w:uiPriority w:val="59"/>
    <w:rsid w:val="00411B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411B47"/>
    <w:pPr>
      <w:spacing w:before="100" w:beforeAutospacing="1" w:after="100" w:afterAutospacing="1"/>
    </w:pPr>
  </w:style>
  <w:style w:type="character" w:styleId="Nmerodepgina">
    <w:name w:val="page number"/>
    <w:basedOn w:val="Fuentedeprrafopredeter"/>
    <w:rsid w:val="00411B47"/>
  </w:style>
  <w:style w:type="character" w:styleId="Hipervnculo">
    <w:name w:val="Hyperlink"/>
    <w:uiPriority w:val="99"/>
    <w:rsid w:val="00411B47"/>
    <w:rPr>
      <w:color w:val="0000FF"/>
      <w:u w:val="single"/>
    </w:rPr>
  </w:style>
  <w:style w:type="character" w:customStyle="1" w:styleId="TextodegloboCar">
    <w:name w:val="Texto de globo Car"/>
    <w:link w:val="Textodeglobo"/>
    <w:uiPriority w:val="99"/>
    <w:rsid w:val="00411B4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11B47"/>
    <w:pPr>
      <w:ind w:left="708"/>
    </w:pPr>
  </w:style>
  <w:style w:type="character" w:customStyle="1" w:styleId="Ttulo3Car">
    <w:name w:val="Título 3 Car"/>
    <w:link w:val="Ttulo3"/>
    <w:uiPriority w:val="9"/>
    <w:rsid w:val="00411B47"/>
    <w:rPr>
      <w:rFonts w:ascii="Tahoma" w:hAnsi="Tahoma"/>
      <w:b/>
      <w:sz w:val="22"/>
      <w:u w:val="single"/>
      <w:lang w:val="es-ES_tradnl"/>
    </w:rPr>
  </w:style>
  <w:style w:type="numbering" w:customStyle="1" w:styleId="Sinlista1">
    <w:name w:val="Sin lista1"/>
    <w:next w:val="Sinlista"/>
    <w:semiHidden/>
    <w:rsid w:val="00411B47"/>
  </w:style>
  <w:style w:type="paragraph" w:styleId="Textoindependiente3">
    <w:name w:val="Body Text 3"/>
    <w:basedOn w:val="Normal"/>
    <w:link w:val="Textoindependiente3Car"/>
    <w:rsid w:val="00411B47"/>
    <w:pPr>
      <w:jc w:val="both"/>
    </w:pPr>
    <w:rPr>
      <w:rFonts w:ascii="Arial" w:hAnsi="Arial"/>
      <w:i/>
      <w:iCs/>
      <w:lang w:val="es-ES_tradnl" w:eastAsia="en-US"/>
    </w:rPr>
  </w:style>
  <w:style w:type="character" w:customStyle="1" w:styleId="Textoindependiente3Car">
    <w:name w:val="Texto independiente 3 Car"/>
    <w:basedOn w:val="Fuentedeprrafopredeter"/>
    <w:link w:val="Textoindependiente3"/>
    <w:rsid w:val="00411B47"/>
    <w:rPr>
      <w:rFonts w:ascii="Arial" w:hAnsi="Arial"/>
      <w:i/>
      <w:iCs/>
      <w:sz w:val="24"/>
      <w:szCs w:val="24"/>
      <w:lang w:val="es-ES_tradnl" w:eastAsia="en-US"/>
    </w:rPr>
  </w:style>
  <w:style w:type="paragraph" w:styleId="Sangra2detindependiente">
    <w:name w:val="Body Text Indent 2"/>
    <w:basedOn w:val="Normal"/>
    <w:link w:val="Sangra2detindependienteCar"/>
    <w:rsid w:val="00411B47"/>
    <w:pPr>
      <w:spacing w:after="120" w:line="480" w:lineRule="auto"/>
      <w:ind w:left="283"/>
    </w:pPr>
    <w:rPr>
      <w:rFonts w:ascii="Arial" w:hAnsi="Arial"/>
      <w:lang w:eastAsia="en-U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411B47"/>
    <w:rPr>
      <w:rFonts w:ascii="Arial" w:hAnsi="Arial"/>
      <w:sz w:val="24"/>
      <w:szCs w:val="24"/>
      <w:lang w:eastAsia="en-US"/>
    </w:rPr>
  </w:style>
  <w:style w:type="paragraph" w:styleId="Ttulo">
    <w:name w:val="Title"/>
    <w:basedOn w:val="Normal"/>
    <w:link w:val="TtuloCar"/>
    <w:qFormat/>
    <w:rsid w:val="00411B47"/>
    <w:pPr>
      <w:jc w:val="center"/>
    </w:pPr>
    <w:rPr>
      <w:b/>
      <w:bCs/>
      <w:u w:val="single"/>
    </w:rPr>
  </w:style>
  <w:style w:type="character" w:customStyle="1" w:styleId="TtuloCar">
    <w:name w:val="Título Car"/>
    <w:basedOn w:val="Fuentedeprrafopredeter"/>
    <w:link w:val="Ttulo"/>
    <w:rsid w:val="00411B47"/>
    <w:rPr>
      <w:b/>
      <w:bCs/>
      <w:sz w:val="24"/>
      <w:szCs w:val="24"/>
      <w:u w:val="single"/>
    </w:rPr>
  </w:style>
  <w:style w:type="character" w:customStyle="1" w:styleId="Textoindependiente2Car">
    <w:name w:val="Texto independiente 2 Car"/>
    <w:link w:val="Textoindependiente2"/>
    <w:rsid w:val="00411B47"/>
    <w:rPr>
      <w:sz w:val="24"/>
      <w:szCs w:val="24"/>
    </w:rPr>
  </w:style>
  <w:style w:type="paragraph" w:customStyle="1" w:styleId="gobierno">
    <w:name w:val="gobierno"/>
    <w:basedOn w:val="Normal"/>
    <w:link w:val="gobiernoCar"/>
    <w:rsid w:val="00411B47"/>
    <w:pPr>
      <w:overflowPunct w:val="0"/>
      <w:autoSpaceDE w:val="0"/>
      <w:autoSpaceDN w:val="0"/>
      <w:adjustRightInd w:val="0"/>
      <w:ind w:right="567" w:firstLine="851"/>
      <w:jc w:val="both"/>
    </w:pPr>
    <w:rPr>
      <w:sz w:val="27"/>
      <w:szCs w:val="20"/>
      <w:lang w:val="es-ES_tradnl"/>
    </w:rPr>
  </w:style>
  <w:style w:type="character" w:customStyle="1" w:styleId="gobiernoCar">
    <w:name w:val="gobierno Car"/>
    <w:link w:val="gobierno"/>
    <w:locked/>
    <w:rsid w:val="00411B47"/>
    <w:rPr>
      <w:sz w:val="27"/>
      <w:lang w:val="es-ES_tradnl"/>
    </w:rPr>
  </w:style>
  <w:style w:type="character" w:customStyle="1" w:styleId="gobiernoCarCar">
    <w:name w:val="gobierno Car Car"/>
    <w:rsid w:val="00411B47"/>
    <w:rPr>
      <w:sz w:val="28"/>
      <w:lang w:val="es-ES_tradnl" w:eastAsia="es-ES" w:bidi="ar-SA"/>
    </w:rPr>
  </w:style>
  <w:style w:type="numbering" w:customStyle="1" w:styleId="Sinlista2">
    <w:name w:val="Sin lista2"/>
    <w:next w:val="Sinlista"/>
    <w:uiPriority w:val="99"/>
    <w:semiHidden/>
    <w:unhideWhenUsed/>
    <w:rsid w:val="00411B47"/>
  </w:style>
  <w:style w:type="table" w:customStyle="1" w:styleId="Tablaconcuadrcula1">
    <w:name w:val="Tabla con cuadrícula1"/>
    <w:basedOn w:val="Tablanormal"/>
    <w:next w:val="Tablaconcuadrcula"/>
    <w:uiPriority w:val="59"/>
    <w:rsid w:val="00411B4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uiPriority w:val="99"/>
    <w:semiHidden/>
    <w:unhideWhenUsed/>
    <w:rsid w:val="00411B47"/>
    <w:rPr>
      <w:color w:val="605E5C"/>
      <w:shd w:val="clear" w:color="auto" w:fill="E1DFDD"/>
    </w:rPr>
  </w:style>
  <w:style w:type="character" w:customStyle="1" w:styleId="Hipervnculovisitado1">
    <w:name w:val="Hipervínculo visitado1"/>
    <w:uiPriority w:val="99"/>
    <w:semiHidden/>
    <w:unhideWhenUsed/>
    <w:rsid w:val="00411B47"/>
    <w:rPr>
      <w:color w:val="800080"/>
      <w:u w:val="single"/>
    </w:rPr>
  </w:style>
  <w:style w:type="character" w:styleId="Hipervnculovisitado">
    <w:name w:val="FollowedHyperlink"/>
    <w:rsid w:val="00411B47"/>
    <w:rPr>
      <w:color w:val="954F72"/>
      <w:u w:val="single"/>
    </w:rPr>
  </w:style>
  <w:style w:type="paragraph" w:customStyle="1" w:styleId="Default">
    <w:name w:val="Default"/>
    <w:rsid w:val="00411B4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ubttulo">
    <w:name w:val="Subtitle"/>
    <w:basedOn w:val="Normal"/>
    <w:link w:val="SubttuloCar"/>
    <w:qFormat/>
    <w:rsid w:val="00411B47"/>
    <w:rPr>
      <w:rFonts w:ascii="Arial" w:hAnsi="Arial"/>
      <w:b/>
      <w:bCs/>
      <w:lang w:val="es-ES_tradnl" w:eastAsia="en-US"/>
    </w:rPr>
  </w:style>
  <w:style w:type="character" w:customStyle="1" w:styleId="SubttuloCar">
    <w:name w:val="Subtítulo Car"/>
    <w:basedOn w:val="Fuentedeprrafopredeter"/>
    <w:link w:val="Subttulo"/>
    <w:rsid w:val="00411B47"/>
    <w:rPr>
      <w:rFonts w:ascii="Arial" w:hAnsi="Arial"/>
      <w:b/>
      <w:bCs/>
      <w:sz w:val="24"/>
      <w:szCs w:val="24"/>
      <w:lang w:val="es-ES_tradnl" w:eastAsia="en-US"/>
    </w:rPr>
  </w:style>
  <w:style w:type="paragraph" w:customStyle="1" w:styleId="CarCarCarCar2">
    <w:name w:val="Car Car Car Car2"/>
    <w:basedOn w:val="Normal"/>
    <w:rsid w:val="00411B4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Fuerte">
    <w:name w:val="Strong"/>
    <w:uiPriority w:val="22"/>
    <w:qFormat/>
    <w:rsid w:val="00411B47"/>
    <w:rPr>
      <w:b/>
      <w:bCs/>
    </w:rPr>
  </w:style>
  <w:style w:type="paragraph" w:customStyle="1" w:styleId="CarCarCarCar1">
    <w:name w:val="Car Car Car Car1"/>
    <w:basedOn w:val="Normal"/>
    <w:rsid w:val="00411B4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Listaconvietas">
    <w:name w:val="List Bullet"/>
    <w:basedOn w:val="Normal"/>
    <w:autoRedefine/>
    <w:rsid w:val="00411B47"/>
    <w:pPr>
      <w:tabs>
        <w:tab w:val="left" w:pos="0"/>
      </w:tabs>
      <w:ind w:left="708"/>
      <w:jc w:val="both"/>
    </w:pPr>
    <w:rPr>
      <w:szCs w:val="20"/>
      <w:lang w:val="es-ES_tradnl" w:eastAsia="es-ES_tradnl"/>
    </w:rPr>
  </w:style>
  <w:style w:type="character" w:customStyle="1" w:styleId="tino">
    <w:name w:val="tino"/>
    <w:semiHidden/>
    <w:rsid w:val="00411B47"/>
    <w:rPr>
      <w:rFonts w:ascii="Arial" w:hAnsi="Arial" w:cs="Arial"/>
      <w:color w:val="auto"/>
      <w:sz w:val="20"/>
      <w:szCs w:val="20"/>
    </w:rPr>
  </w:style>
  <w:style w:type="paragraph" w:customStyle="1" w:styleId="CarCar">
    <w:name w:val="Car Car"/>
    <w:basedOn w:val="Normal"/>
    <w:rsid w:val="00411B4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a">
    <w:name w:val="a"/>
    <w:basedOn w:val="Normal"/>
    <w:rsid w:val="00411B47"/>
    <w:pPr>
      <w:spacing w:before="100" w:beforeAutospacing="1" w:after="100" w:afterAutospacing="1"/>
    </w:pPr>
  </w:style>
  <w:style w:type="paragraph" w:customStyle="1" w:styleId="list-group-item">
    <w:name w:val="list-group-item"/>
    <w:basedOn w:val="Normal"/>
    <w:rsid w:val="00411B47"/>
    <w:pPr>
      <w:spacing w:before="100" w:beforeAutospacing="1" w:after="100" w:afterAutospacing="1"/>
    </w:pPr>
  </w:style>
  <w:style w:type="paragraph" w:customStyle="1" w:styleId="an">
    <w:name w:val="an"/>
    <w:basedOn w:val="Normal"/>
    <w:rsid w:val="00411B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PLANTILLAS\PLANTILLA%20EN%20BLANC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F04A9-523B-4071-9073-C73EA8538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EN BLANCO</Template>
  <TotalTime>1</TotalTime>
  <Pages>3</Pages>
  <Words>716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NÚM : ____/______</vt:lpstr>
    </vt:vector>
  </TitlesOfParts>
  <Company>AYTO VILLAQUILAMBRE</Company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NÚM : ____/______</dc:title>
  <dc:subject/>
  <dc:creator>Hector Garcia Robles</dc:creator>
  <cp:keywords/>
  <cp:lastModifiedBy>Hector Garcia Robles</cp:lastModifiedBy>
  <cp:revision>2</cp:revision>
  <cp:lastPrinted>2007-01-22T13:07:00Z</cp:lastPrinted>
  <dcterms:created xsi:type="dcterms:W3CDTF">2026-08-07T06:27:00Z</dcterms:created>
  <dcterms:modified xsi:type="dcterms:W3CDTF">2026-08-07T06:27:00Z</dcterms:modified>
</cp:coreProperties>
</file>